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DA1EC10" w14:textId="260937BE" w:rsidR="00732002" w:rsidRDefault="00257C4D" w:rsidP="00732002">
      <w:pPr>
        <w:rPr>
          <w:rFonts w:ascii="Georgia" w:hAnsi="Georgia"/>
          <w:szCs w:val="24"/>
        </w:rPr>
      </w:pPr>
      <w:r>
        <w:rPr>
          <w:rFonts w:ascii="Georgia" w:hAnsi="Georgia"/>
          <w:noProof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AAC3762" wp14:editId="033B1E9C">
                <wp:simplePos x="0" y="0"/>
                <wp:positionH relativeFrom="column">
                  <wp:posOffset>-1270</wp:posOffset>
                </wp:positionH>
                <wp:positionV relativeFrom="paragraph">
                  <wp:posOffset>2540</wp:posOffset>
                </wp:positionV>
                <wp:extent cx="5676900" cy="3199765"/>
                <wp:effectExtent l="0" t="0" r="0" b="6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3199765"/>
                          <a:chOff x="0" y="0"/>
                          <a:chExt cx="5676900" cy="319976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0" y="2819400"/>
                            <a:ext cx="16097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14625"/>
                            <a:ext cx="146685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275" y="2143125"/>
                            <a:ext cx="105727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43100"/>
                            <a:ext cx="84772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0550" y="1733550"/>
                            <a:ext cx="127635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275" y="1838325"/>
                            <a:ext cx="12573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5591175" cy="793115"/>
                            <a:chOff x="0" y="0"/>
                            <a:chExt cx="5591175" cy="79311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2850" y="142875"/>
                              <a:ext cx="1838325" cy="650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1725" y="209550"/>
                              <a:ext cx="1152525" cy="36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100" y="0"/>
                              <a:ext cx="1495425" cy="699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3350"/>
                              <a:ext cx="581025" cy="573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923925"/>
                            <a:ext cx="954405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933450"/>
                            <a:ext cx="16224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9175"/>
                            <a:ext cx="79057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800" y="942975"/>
                            <a:ext cx="71374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025" y="809625"/>
                            <a:ext cx="107188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1552575"/>
                            <a:ext cx="824230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575" y="2552700"/>
                            <a:ext cx="174307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047774" id="Group 6" o:spid="_x0000_s1026" style="position:absolute;margin-left:-.1pt;margin-top:.2pt;width:447pt;height:251.95pt;z-index:251675648" coordsize="56769,31997" o:gfxdata="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ktMDMtMDVUMTI6Mzc6MTd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5LTAzLTA1VDEyOjM3OjE3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ktMDMtMDVUMTI6Mzc6MTd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OS0wMy0wNVQxMjozNzoxN1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OS0wMy0wNVQxMjozNzoxN1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ktMDMtMDVUMTI6Mzc6MTd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5LTAz&#10;LTA1VDEyOjM3OjE3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ktMDMtMDVU&#10;MTI6Mzc6MTd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5LTAzLTA1VDEyOjM3OjE3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Ae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G7AAAAAFJnaHRsb25nAAACT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I4QklNBAwAAAAAEF8AAAAB&#10;AAAAoAAAAHgAAAHgAADhAAAAEEMAGAAB/9j/4AAQSkZJRgABAgAASABIAAD/7QAMQWRvYmVfQ00A&#10;Av/uAA5BZG9iZQBkgAAAAAH/2wCEAAwICAgJCAwJCQwRCwoLERUPDAwPFRgTExUTExgRDAwMDAwM&#10;EQwMDAwMDAwMDAwMDAwMDAwMDAwMDAwMDAwMDAwBDQsLDQ4NEA4OEBQODg4UFA4ODg4UEQwMDAwM&#10;EREMDAwMDAwRDAwMDAwMDAwMDAwMDAwMDAwMDAwMDAwMDAwMDP/AABEIAHg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zc1RDc4REYxMzU3RkU4QzkxN0VDQ0M2NkRCRjA5QUE5PC9leGlmOk5hdGl2&#10;ZURpZ2VzdD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7/4n0QSUNDX1BST0ZJ&#10;TEUAARIACIBwQURCRQIQAABwcnRyQ01ZS0xhYiAH0AAHABoABQApADV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//ifRBJQ0NfUFJPRklMRQACEo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/+J9EElDQ19QUk9GSUxFAAMS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L/4n0Q&#10;SUNDX1BST0ZJTEUABB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f/ifRBJQ0NfUFJPRklMRQAFEu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/+J9EElDQ19QUk9GSUxFAAYS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D/4n0QSUNDX1BST0ZJTEUABxI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P/ifRBJQ0NfUFJP&#10;RklMRQAIEs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/+J9EElDQ19QUk9GSUxFAAkS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S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f/4n0QSUNDX1BST0ZJTEUAChK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P/i&#10;fRBJQ0NfUFJPRklMRQALEj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/+J9EElDQ19QUk9GSUxFAAwS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X/4n0QSUNDX1BST0ZJTEUADRJ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v/ifRBJQ0NfUFJPRklMRQAOE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/+J9EElDQ19Q&#10;Uk9GSUxFAA8S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4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4n0QSUNDX1BST0ZJTEUAEBL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P/ifRBJQ0NfUFJPRklMRQAREi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zgElDQ19QUk9GSUxFABIS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EBAQEBAQEBAQEBAQEBAQEB&#10;AQEBAQEBAQEBAQEBAQEBAQEBAQEBAQEBAQECAgICAgICAgICAgMDAwMDAwMDAwMBAQEBAQEBAQEB&#10;AQICAQICAwMDAwMDAwMDAwMDAwMDAwMDAwMDAwMDAwMDAwMDAwMDAwMDAwMDAwMDAwMDAwMDA//A&#10;ABQIAbsCTwQBEQACEQEDEQEEEQD/3QAEAEr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RHvn719fnW/x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QRHvn719fnW/x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RRHvn719fnW/x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SRHvn719fnW/x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TRHvn719fnW/x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U&#10;RHvn719fnW/x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VRHvn719fnW/x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WRHvn719fnW/x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XRHvn719fnW/x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QRHvn719fnW/x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RRHvn719f&#10;nW/x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SRHvn719fnW/x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TRHvn719fnW/x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URHvn719fnW/x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VRHvn719fnW/x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WRHvn719fnW/x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XRHvn719fnW/x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QRHvn&#10;719fnW/x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RRHvn719fnW/x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SRHvn719fnW/x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TRHvn719fnW/x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URHvn719fnW/x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VRHvn719fnW/x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WRHvn719fnW/x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X&#10;RHvn719fnW/x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QRHvn719fnW/x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RRHvn719fnW/x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SRHvn719fnW/x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TRHvn719fnW/x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URHvn719f&#10;nW/x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VRHvn719fnW/x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dEe+fvX1+db/H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BEe+fv&#10;X1+db/H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NEe+fvX1+db/H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REe+fvX1+db/H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VEe+fvX1+db/H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ZEe+fvX1+d&#10;b/H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lQSwMECgAAAAAAAAAhAJ4IYmZkOAAAZDgAABYAAABk&#10;cnMvbWVkaWEvaW1hZ2UxNC5qcGVn/9j/4AAQSkZJRgABAQEAeAB4AAD/4RDyRXhpZgAATU0AKgAA&#10;AAgABAE7AAIAAAANAAAISodpAAQAAAABAAAIWJydAAEAAAAaAAAQ0O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dhZ25lciwgRW1tYQAAAAWQAwACAAAAFAAAEKaQBAACAAAAFAAAELqSkQACAAAAAzU4&#10;AACSkgACAAAAAzU4AADqHAAHAAAIDAAACJo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4OjA4OjE0IDE1OjAzOjA3&#10;ADIwMTg6MDg6MTQgMTU6MDM6MDcAAABXAGEAZwBuAGUAcgAsACAARQBtAG0AYQAAAP/hCx9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4LTA4LTE0VDE1OjAzOjA3LjU4MD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X&#10;YWduZXIsIEVtbWE8L3JkZjpsaT48L3JkZjpTZXE+DQoJCQk8L2RjOmNyZWF0b3I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HBQUG&#10;BQQHBgUGCAcHCAoRCwoJCQoVDxAMERgVGhkYFRgXGx4nIRsdJR0XGCIuIiUoKSssKxogLzMvKjIn&#10;Kisq/9sAQwEHCAgKCQoUCwsUKhwYHCoqKioqKioqKioqKioqKioqKioqKioqKioqKioqKioqKioq&#10;KioqKioqKioqKioqKioq/8AAEQgA4gD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UggTG9nbyBSYW5nZWQgKyBHcmlkIFgy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V0YWRhdGFEYXRlPjIwMTMtMTEtMTJUMTI6MDU6MzhaPC94bXA6TWV0YWRhdGFEYXRlPgogICAg&#10;ICAgICA8eG1wOk1vZGlmeURhdGU+MjAxMy0xMS0xMlQxMjowNTo0Mlo8L3htcDpNb2RpZnlEYXRl&#10;PgogICAgICAgICA8eG1wOkNyZWF0ZURhdGU+MjAxMy0xMS0xMlQxMjowNTozOFo8L3htcDpDcmVh&#10;dGVEYXRlPgogICAgICAgICA8eG1wOkNyZWF0b3JUb29sPkFkb2JlIElsbHVzdHJhdG9yIENTN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OTI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WE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j4KICAgICAgICAgPHhtcE1N&#10;Okluc3RhbmNlSUQ+eG1wLmlpZDpFOTc1MEQ2RDEwMjA2ODExOEMxNEZCQjYwQzQwNDczNjwveG1w&#10;TU06SW5zdGFuY2VJRD4KICAgICAgICAgPHhtcE1NOkRvY3VtZW50SUQ+eG1wLmRpZDpFOTc1MEQ2&#10;RDEwMjA2ODExOEMxNEZCQjYwQzQwNDczNj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owODgwMTE3NDA3MjA2ODExOEMx&#10;NEY3REI4RDcyQjlCNzwvc3RFdnQ6aW5zdGFuY2VJRD4KICAgICAgICAgICAgICAgICAgPHN0RXZ0&#10;OndoZW4+MjAxMi0wOC0wNlQxNDowMTo1NyswMTowMDwvc3RFdnQ6d2hlbj4KICAgICAgICAgICAg&#10;ICAgICAgPHN0RXZ0OnNvZnR3YXJlQWdlbnQ+QWRvYmUgSWxsdXN0cmF0b3IgQ1M1LjE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5RjVGNkVDMTIyMDY4MTE4QzE0QUQ4RjU2NzVBMzFFPC9zdEV2dDppbnN0YW5j&#10;ZUlEPgogICAgICAgICAgICAgICAgICA8c3RFdnQ6d2hlbj4yMDEyLTA4LTE0VDExOjI0OjQ3KzAx&#10;OjAwPC9zdEV2dDp3aGVuPgogICAgICAgICAgICAgICAgICA8c3RFdnQ6c29mdHdhcmVBZ2VudD5B&#10;ZG9iZSBJbGx1c3RyYXRvciBDUzUuM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RkI3RjExNzQwNzIwNjgxMThD&#10;MTQ5MzhFQjM5MTRBQjU8L3N0RXZ0Omluc3RhbmNlSUQ+CiAgICAgICAgICAgICAgICAgIDxzdEV2&#10;dDp3aGVuPjIwMTItMDgtMjJUMTE6NDk6MjMrMDE6MDA8L3N0RXZ0OndoZW4+CiAgICAgICAgICAg&#10;ICAgICAgIDxzdEV2dDpzb2Z0d2FyZUFnZW50PkFkb2JlIElsbHVzdHJhdG9yIENTNS4x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RDdGMTE3NDA3MjA2ODExOEMxNDkzOEVCMzkxNEFCNTwvc3RFdnQ6aW5zdGFu&#10;Y2VJRD4KICAgICAgICAgICAgICAgICAgPHN0RXZ0OndoZW4+MjAxMi0wOC0yMlQxMzowMjoyMisw&#10;MTowMDwvc3RFdnQ6d2hlbj4KICAgICAgICAgICAgICAgICAgPHN0RXZ0OnNvZnR3YXJlQWdlbnQ+&#10;QWRvYmUgSWxsdXN0cmF0b3IgQ1M1LjE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UyMzMwRDQ3MDkyMDY4MTE4&#10;QzE0QzNFMzQ1MkUzM0NGPC9zdEV2dDppbnN0YW5jZUlEPgogICAgICAgICAgICAgICAgICA8c3RF&#10;dnQ6d2hlbj4yMDEyLTEwLTI1VDE1OjU1OjU3KzAxOjAwPC9zdEV2dDp3aGVuPgogICAgICAgICAg&#10;ICAgICAgICA8c3RFdnQ6c29mdHdhcmVBZ2VudD5BZG9iZSBJbGx1c3RyYXRvciBDUzUuM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NTMzMzBENDcwOTIwNjgxMThDMTRDM0UzNDUyRTMzQ0Y8L3N0RXZ0Omluc3Rh&#10;bmNlSUQ+CiAgICAgICAgICAgICAgICAgIDxzdEV2dDp3aGVuPjIwMTItMTAtMjVUMTU6NTY6MTcr&#10;MDE6MDA8L3N0RXZ0OndoZW4+CiAgICAgICAgICAgICAgICAgIDxzdEV2dDpzb2Z0d2FyZUFnZW50&#10;PkFkb2JlIElsbHVzdHJhdG9yIENTNS4x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nNhdmVkPC9zdEV2dDphY3Rpb24+CiAg&#10;ICAgICAgICAgICAgICAgIDxzdEV2dDppbnN0YW5jZUlEPnhtcC5paWQ6MzdDRjM0MjEwRDIwNjgx&#10;MThDMTRGQkI2MEM0MDQ3MzY8L3N0RXZ0Omluc3RhbmNlSUQ+CiAgICAgICAgICAgICAgICAgIDxz&#10;dEV2dDp3aGVuPjIwMTMtMTEtMTJUMTE6NTU6MDNa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cGRmPSJodHRwOi8vbnMuYWRvYmUuY29tL3BkZi8xLjMvIj4KICAgICAgICAgPHBk&#10;ZjpQcm9kdWNlcj5BZG9iZSBQREYgbGlicmFyeSA5Ljkw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EIAtwDAREAAhEBAxEB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no/zRf+3gnyr/8AEpV//utxnuE+Yf8AktXP/NT/ACDr6UPul/8A&#10;iN/KH/SoT/q5J0Qj2T9ZEde9+691737r3Xvfuvde9+691737r3Xvfuvde9+691737r3Xvfuvde9+&#10;691737r3Xvfuvde9+691737r3Vzf8hj/ALeCbd/8Rb2Z/wC6yi9ink7/AJLS/wDNN/8AB1g5/eG/&#10;+I4XP/S3sf8Aj7dbxXuW+uBX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0n/+FA//AGXbiP8AxAfX3/vR&#10;799xRzp/yWB/zRX/AAt13e/u4P8AxHyb/wAWK8/6s2nVHXsJdZ9dGk+Df/Za/wAPf/Fpfj9/79na&#10;Xsw2j/krWv8Az0R/8fXqJPf7/pxHO3/io7x/3b7jr6QPudOvmC697917r3v3Xuve/de697917r3v&#10;3Xuve/de6+W17x76+tjr3v3XutpL/hNV/wBzpf8Aluf/AM3f3IXIf/Ev/m1/1k65J/3pX/Oi/wDU&#10;6/7xPW0n7kLrkn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pP/APCgf/su3Ef+ID6+/wDej377ijnT/ksD/miv+Fuu7393B/4j5N/4sV5/1ZtOqOvYS6z66NJ8&#10;G/8Astf4e/8Ai0vx+/8Afs7S9mG0f8la1/56I/8Aj69RJ7/f9OI52/8AFR3j/u33HX0gfc6dfMF1&#10;737r3Xvfuvde9+691737r3Xvfuvde9+6918tr3j319bHXvfuvdbSX/Car/udL/y3P/5u/uQuQ/8A&#10;iX/za/6ydck/70r/AJ0X/qdf94nraT9yF1yT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P8A/Cgf/su3Ef8AiA+vv/ej377ijnT/AJLA/wCaK/4W67vf&#10;3cH/AIj5N/4sV5/1ZtOqOvYS6z66NJ8G/wDstf4e/wDi0vx+/wDfs7S9mG0f8la1/wCeiP8A4+vU&#10;Se/3/TiOdv8AxUd4/wC7fcdfSB9zp18wXXvfuvde9+691737r3Xvfuvde9+691737r3Xy2vePfX1&#10;sde9+691tJf8Jqv+50v/AC3P/wCbv7kLkP8A4l/82v8ArJ1yT/vSv+dF/wCp1/3ietpP3IXXJP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PR/mi/9vBPlX/4lKv/APdbjPcJ8w/8lq5/5qf5B19KH3S//Eb+UP8ApUJ/&#10;1ck6IR7J+siOve/de697917r3v3Xuve/de697917r3v3Xuve/de697917r3v3Xuve/de697917r3&#10;v3Xuve/de697917q5v8AkMf9vBNu/wDiLezP/dZRexTyd/yWl/5pv/g6wc/vDf8AxHC5/wClvY/8&#10;fbreK9y31wK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2VBLAwQKAAAAAAAAACEApjZ23yj5AAAo+QAAFQAAAGRycy9t&#10;ZWRpYS9pbWFnZTE2LmpwZ//Y/+AAEEpGSUYAAQEBAGAAYAAA/+E21EV4aWYAAE1NACoAAAAIAAYA&#10;CwACAAAAJgAACGIBEgADAAAAAQABAAABMQACAAAAJgAACIgBMgACAAAAFAAACK6HaQAEAAAAAQAA&#10;CMLqHAAHAAAIDAAAAFYAABFG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aW5kb3dzIFBob3RvIEVkaXRvciAxMC4wLjEwMDEx&#10;LjE2Mzg0AFdpbmRvd3MgUGhvdG8gRWRpdG9yIDEwLjAuMTAwMTEuMTYzODQAMjAxODowOToxMSAx&#10;MToxNTo1MAAABpADAAIAAAAUAAARHJAEAAIAAAAUAAARMJKRAAIAAAADMDAAAJKSAAIAAAADMDAA&#10;AKABAAMAAAABAAEAAOocAAcAAAgMAAAJE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eG1wPSJodHRwOi8vbnMuYWRvYmUuY29t&#10;L3hhcC8xLjAvIj48eG1wOkNyZWF0b3JUb29sPldpbmRvd3MgUGhvdG8gRWRpdG9yIDEwLjAuMTAw&#10;MTEuMTYzODQ8L3htcDpDcmVhdG9yVG9vbD48eG1wOkNyZWF0ZURhdGU+MjAxMi0wNy0xMFQxMDox&#10;Mjo0NjwveG1wOkNyZWF0ZURhdGU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PD94cGFja2V0IGVuZD0ndyc/&#10;Pv/bAEMAAwICAwICAwMDAwQDAwQFCAUFBAQFCgcHBggMCgwMCwoLCw0OEhANDhEOCwsQFhARExQV&#10;FRUMDxcYFhQYEhQVFP/bAEMBAwQEBQQFCQUFCRQNCw0UFBQUFBQUFBQUFBQUFBQUFBQUFBQUFBQU&#10;FBQUFBQUFBQUFBQUFBQUFBQUFBQUFBQUFP/AABEIAhkC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AAARECEQA/AP38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D9/G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R/fx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0v38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P9/G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U/fx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1f38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b9/G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X/fx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P38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H9/G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S/fx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1/38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D9/G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R/fx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b9/G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X/fx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0P38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H9/G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S/fx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0/38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T9/G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V/fx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1v38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Bc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LsAAAAAUmdodGxvbmcA&#10;AAUo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UAAAAAAAEAAAAAjhCSU0E&#10;DAAAAAAIiwAAAAEAAACgAAAAFwAAAeAAACsgAAAIbwAYAAH/2P/gABBKRklGAAECAABIAEgAAP/t&#10;AAxBZG9iZV9DTQAC/+4ADkFkb2JlAGSAAAAAAf/bAIQADAgICAkIDAkJDBELCgsRFQ8MDA8VGBMT&#10;FRMTGBEMDAwMDAwRDAwMDAwMDAwMDAwMDAwMDAwMDAwMDAwMDAwMDAENCwsNDg0QDg4QFA4ODhQU&#10;Dg4ODhQRDAwMDAwREQwMDAwMDBEMDAwMDAwMDAwMDAwMDAwMDAwMDAwMDAwMDAwM/8AAEQgAF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GNUQ2RTgx&#10;QTdDRTlENUJFNkZFRkFFMkYyRTE1NTRFRTwvZXhpZjpOYXRpdmVEaWdlc3Q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J9EElDQ19QUk9GSUxFAAESAAiAcEFEQkUCEAAAcHJ0&#10;ckNNWUtMYWIgB9AABwAaAAUAKQA1YWNzcEFQUEwAAAAAQURCRQAAAAAAAAAAAAAAAAAAAAE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/+J9EElDQ19QUk9GSUxFAAQS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P/ifRBJQ0NfUFJPRklMRQAGEr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/+J9EElDQ19QUk9GSUxF&#10;AAcS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/4n0QSUNDX1BST0ZJTEUACBL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v/ifRBJQ0NfUFJPRklMRQAJE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/+J9EElD&#10;Q19QUk9GSUxFAAoS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D/4n0QSUNDX1BST0ZJTEUACxI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P/ifRBJQ0NfUFJPRklMRQAMEs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/+J9EElDQ19QUk9GSUxFAA0S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b/4n0QSUNDX1BST0ZJ&#10;TEUADhK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P/ifRBJQ0NfUFJPRklMRQAPEq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+J9EElDQ19QUk9GSUxFABAS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D/4n0Q&#10;SUNDX1BST0ZJTEUAERI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M4BJQ0NfUFJPRklMRQASEv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EAAAAAC/9sAhAABAQEBAQEBAQEBAQEBAQEBAQEBAQEBAQEBAQEBAgEBAQEBAQIC&#10;AgICAgICAgICAgICAwMDAwMDAwMDAwMDAwMDAQEBAQEBAQIBAQIDAgICAwMDAwMDAwMDAwMDAwMD&#10;AwMDAwMDAwMDAwMDAwMDAwMDAwMDAwMDAwMDAwMDAwMDAwP/wAAUCAC7BSgEAREAAhEBAxEBBBEA&#10;/90ABACl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ElQAAAABSZ2h0bG9uZwAADdc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BOEJJTQQMAAAAAAm4AAAA&#10;AQAAAKAAAAA1AAAB4AAAY2AAAAmcABgAAf/Y/+0ADEFkb2JlX0NNAAH/7gAOQWRvYmUAZIAAAAAB&#10;/9sAhAAMCAgICQgMCQkMEQsKCxEVDwwMDxUYExMVExMYEQwMDAwMDBEMDAwMDAwMDAwMDAwMDAwM&#10;DAwMDAwMDAwMDAwMAQ0LCw0ODRAODhAUDg4OFBQODg4OFBEMDAwMDBERDAwMDAwMEQwMDAwMDAwM&#10;DAwMDAwMDAwMDAwMDAwMDAwMDAz/wAARCAA1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wMmYxNmNhOC05MzZkLTRmNWItODkwNS03&#10;ZDExY2VhZTFlZjQ8L3N0RXZ0Omluc3RhbmNlSUQ+CiAgICAgICAgICAgICAgICAgIDxzdEV2dDp3&#10;aGVuPjIwMTYtMDQtMTNUMTU6Mzc6NDgrMDE6MDA8L3N0RXZ0OndoZW4+CiAgICAgICAgICAgICAg&#10;ICAgIDxzdEV2dDpzb2Z0d2FyZUFnZW50PkFkb2JlIElsbHVzdHJhdG9yIENDIDIwMTU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NiMDQ4ZjU1LWUwOTItNGM2Yi1hMmYzLTdmZjA2ODQ1YWRl&#10;Njwvc3RFdnQ6aW5zdGFuY2VJRD4KICAgICAgICAgICAgICAgICAgPHN0RXZ0OndoZW4+MjAxNi0w&#10;NC0xNFQxMzoxMToxMiswMTowMDwvc3RFdnQ6d2hlbj4KICAgICAgICAgICAgICAgICAgPHN0RXZ0&#10;OnNvZnR3YXJlQWdlbnQ+QWRvYmUgSWxsdXN0cmF0b3IgQ0MgMjAxNSAoTWFjaW50b3No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TQx&#10;PC94bXBHOmdyZWVuPgogICAgICAgICAgICAgICAgICAgICAgICAgICA8eG1wRzpibHVlPjU0PC94&#10;bXBHOmJsdWU+CiAgICAgICAgICAgICAgICAgICAgICAgIDwvcmRmOmxpPgogICAgICAgICAgICAg&#10;ICAgICAgICAgICA8cmRmOmxpIHJkZjpwYXJzZVR5cGU9IlJlc291cmNlIj4KICAgICAgICAgICAg&#10;ICAgICAgICAgICAgICAgPHhtcEc6c3dhdGNoTmFtZT5DPTkwIE09MzAgWT05NSBLPTMw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71zy1UAAAA&#10;IGNIUk0AAHolAACAgwAA+f8AAIDpAAB1MAAA6mAAADqYAAAXb5JfxUYACqf+SURBVHgBAP//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YD+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AAAAAwAAAAAAAAAAAAAAAAAAAAAAAAA&#10;AAAAAAAAAAAAAAAAAAAAAAAAAAAAAAAAAAAAAAAAAADkAAAA3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AAAAC8AAAAAAAAAAAAAAAAAAAAAAAAA&#10;AAAAAAAAAAAAAAAAAAAAAAAAAAAAAAAAAAAAAAAAAACR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QAAAD/AAAA/wAAAP8AAAD/AAAA/wAAAP8AAAD/&#10;AAAA/wAAAP8AAAD/AAAA/wAAAP8AAAD/AAAA/wAAAP8AAAC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kAAAAAAAAAAAAAAAAAAAAAAAAAAAAAAAAAAAAA&#10;AAAAAAAAAAAAAAAAAAAAAAAAAAAAAAAAAAAAAAAAAAAAAABA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EAAAAAAAAAAAAAAAAAAAAAAAAAAAAAAAAAAAAAA&#10;AAAAAAAAAAAAAAAAAAAAAAAAAAAAAAAAAAAAAAAAAAAAAAACAAAA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wAAAAIAAAAAAAAAAAAAAAAAAAAAAAAAAAAAAAAAAAAA&#10;AAAAAAAAAAAAAAAAAAAAAAAAAAAAAAAAAAAAAAAAAAAAAAAAAAA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gAAAAAAAAAAAAAAAAAAAAAAAAAAAAAAAAAAAAAAAAAA&#10;AAAAAAAAAAAAAAAAAAAAAAAAAAAAAAAAAAAAAAAAAAAAAAAAAAAAOwAAAB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4AAAA7AAAAAAAAAAAAAAAAAAAAAAAAAAAAAAAAAAAA&#10;AAAAAAAAAAAAAAAAAAAAAAAAAAAAAAAAAAAAAAAAAAAAAAAAAAAAAAAAAAABAAAAV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UAAAABAAAAAAAAAAAAAAAAAAAAAAAAAAAAAAAAAAAA&#10;AAAAAAAAAAAAAAAAAAAAAAAAAAAAAAAAAAAAAAAAAAAAAAAAAAAAAAAAAAAAAAAA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cAAAAAAAAAAAAAAAAAAAAAAAAAAAAAAAAAAAAAAAAA&#10;AAAAAAAAAAAAAAAAAAAAAAAAAAAAAAAAAAAAAAAAAAAAAAAAAAAAAAAAAAAAAAAANgAAAC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AAADUAAAAAAAAAAAAAAAAAAAAAAAAAAAAAAAAAAAAAAAAA&#10;AAAAAAAAAAAAAAAAAAAAAAAAAAAAAAAAAAAAAAAAAAAAAAAAAAAAAAAAAAAAAAAAAAAAAF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cAAAAHAAAAB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gAAAAAAAAAAAAAAAAAAAAAAAAAAAAAAAAAAAAAAAAAAAAAA&#10;AAAAAAAAAAAAAAAAAAAAAAAAAAAAAAAAAAAAAAAAAAAAAAAAAAAAAAAAAAAAAAAAAAAAAF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CrAAAAjwAAAI8AAAB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gAAAAAAAAAAAAAAAAAAAAAAAAAAAAAAAAAAAAAAAAAAAAAA&#10;AAAAAAAAAAAAAAAAAAAAAAAAAAAAAAAAAAAAAAAAAAAAAAAAAAAAAAAAAAAAAAAAAAAAACwAAAA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4AAAA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AAAALAAAAAAAAAAAAAAAAAAAAAAAAAAAAAAAAAAAAAAAAAAAAAAA&#10;AAAAAAAAAAAAAAAAAAAAAAAAAAAAAAAAAAAAAAAAAAAAAAAAAAAAAAAAAAAAAAAAAAAAAAAAAAB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AAAAAAAAAAAAAAAAAAAAAAAAAAAAAAAAAAAAAAAAAAAAAAAAAAAA&#10;AAAAAAAAAAAAAAAAAAAAAAAAAAAAAAAAAAAAAAAAAAAAAAAAAAAAAAAAAAAAAAAAAAAAAAA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zAAAA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AAAAAAAAAAAAAAAAAAAAAAAAAAAAAAAAAAAAAAAAAAAAAAAAAAAA&#10;AAAAAAAAAAAAAAAAAAAAAAAAAAAAAAAAAAAAAAAAAAAAAAAAAAAAAAAAAAAAAAAAAAAAAAAAAAAn&#10;AAAA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MAAACt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EAAAAnAAAAAAAAAAAAAAAAAAAAAAAAAAAAAAAAAAAAAAAAAAAAAAAAAAAA&#10;AAAAAAAAAAAAAAAAAAAAAAAAAAAAAAAAAAAAAAAAAAAAAAAAAAAAAAAAAAAAAAAAAAAAAAAAAAAA&#10;AAAAWAAAAN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Kg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iAAAAAAA&#10;AAAAAAAAAAAAAAAAAAAAAAAAAAAAAAAAAAAAAAAAAAAAAAAAAAAAAAAAAAAAAAAAAAAAAAAAAAAA&#10;AAAAAAAAAAAAAAAAAAAAAAAAAAAAAAAAAAAAAAAAAAAAAAAAAAAAAAAAAAAAAAAAAAAAAAAAAAAA&#10;AAAAAAAAAAAAAAAAAAAAAAAAAAAAAAAAAAAAAAAAAAAAAAAAAAAAAAAAAAAAAAAAAAAAAAAAAAAA&#10;AAAAAAAAAAAAAAD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cAAAAAAAAAAAAAAAAAAAAAAAAAAAAAAAAAAAAAAAAAAAAAAAAAAAAAAAAA&#10;AAAAAAAAAAAAAAAAAAAAAAAAAAAAAAAAAAAAAAAAAAAAAAAAAAAAAAAAAAAAAAAAAAAAAAAAAAAA&#10;AAAAVQAAAHk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QAAAE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AAAA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BAAAAVwAAAAAAAAAAAAAAAAAAAAAAAAAAAAAAAAAAAAAAAAAAAAAAAAAA&#10;AAAAAAAAAAAAAAAAAAAAAAAAAAAAAAAAAAAAAAAAAAAAAAAAAAAAAAAAAAAAAAAAAAAAAAAAAAAA&#10;AAAAAAAAAAAiAAAA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QAAAB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IAAAAAAAAAAAAAAAAAAAAAAAAAAAAAAAAAAAAAAAAAAAAAAAAAAA&#10;AAAAAAAAAAAAAAAAAAAAAAAAAAAAAAAAAAAAAAAAAAAAAAAAAAAAAAAAAAAAAAAAAAAAAAAAAAAA&#10;AAAAAAAAAAAAAAAAV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gAA&#10;AJ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AAAAAAAAAAAAAAAAAAAAAAAAAAAAAAAAAAAAAAAAAAAAAAAAAAAAAAA&#10;AAAAAAAAAAAAAAAAAAAAAAAAAAAAAAAAAAAAAAAAAAAAAAAAAAAAAAAAAAAAAAAAAAAAAAAAAAAA&#10;AAAAAAAAAAAAAAAAWQ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rwAA&#10;A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BXAAAAAAAAAAAAAAAAAAAAAAAAAAAAAAAAAAAAAAAAAAAAAAAAAAAAAAAA&#10;AAAAAAAAAAAAAAAAAAAAAAAAAAAAAAAAAAAAAAAAAAAAAAAAAAAAAAAAAAAAAAAAAAAAAAAAAAAA&#10;AAAAAAAAAAAAAAAAGQAAAD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CiAAAA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sAAAAZAAAAAAAAAAAAAAAAAAAAAAAAAAAAAAAAAAAAAAAAAAAAAAAAAAAAAAAA&#10;AAAAAAAAAAAAAAAAAMQAAAAAAAAAAAAAAAAAAAAAAAAAAAAAAAAAAAAAAAAAAAAAAAAAAAAAAAAA&#10;AAAAAAAAAAAAAAAAAAAAAF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wAAAB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sAAAAAAAAAAAAAAAAAAAAAAAAAAAAAAAAAAAAAAAAAAAAAAAAAAAAAAAAAAAAA&#10;AAAAAAAAAAAAAAAAAHYAAADjAAAAAAAAAAAAAAAAAAAAAAAAAAAAAAAAAAAAAAAAAAAAAAAAAAAA&#10;AAAAAAAAAAAAAAAAAAAAAFM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QAAA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FIAAAAAAAAAAAAAAAAAAAAAAAAAAAAAAAAAAAAAAAAAAAAAAAAAAAAAAAAAAAAA&#10;AAAAAAAAAAAA4wAAAMgAAACrAAAAAAAAAAAAAAAAAAAAAAAAAAAAAAAAAAAAAAAAAAAAAAAAAAAA&#10;AAAAAAAAAAAAAAAAAAAAABUAAAB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AAApQ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AAAABUAAAAAAAAAAAAAAAAAAAAAAAAAAAAAAAAAAAAAAAAAAAAAAAAAAAAAAAAAAAAA&#10;AAAAAAAAAAAApgAAAP8AAACqAAAAAAAAAAAAAAAAAAAAAAAAAAAAAAAAAAAAAAAAAAAAAAAAAAAA&#10;AAAAAAAAAAAAAAAAAAAAAAAAAA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gAAAAAAAAAAAAAAAAAAAAAAAAAAAAAAAAAAAAAAAAAAAAAAAAAAAAAAAAAAAAAAAAAA&#10;AAAAAAAAAAAAqwAAAAAAAADJAAAA3gAAAAAAAAAAAAAAAAAAAAAAAAAAAAAAAAAAAAAAAAAAAAAA&#10;AAAAAAAAAAAAAAAAAAAAAAAAAAB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UgAAAAAAAAAAAAAAAAAAAAAAAAAAAAAAAAAAAAAAAAAAAAAAAAAAAAAAAAAAAAAAAAAA&#10;AAAAAADeAAAAzQAAAAAAAAAAAAAAqwAAAAAAAAAAAAAAAAAAAAAAAAAAAAAAAAAAAAAAAAAAAAAA&#10;AAAAAAAAAAAAAAAAAAAAAAAAAAARAAAAR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AAAAEAAAAAAAAAAAAAAAAAAAAAAAAAAAAAAAAAAAAAAAAAAAAAAAAAAAAAAAAAAAAAAAAAAA&#10;AAAAAACmAAAAAAAAAAAAAAAAAAAAqwAAAAAAAAAAAAAAAAAAAAAAAAAAAAAAAAAAAAAAAAAAAAAA&#10;AAAAAAAAAAAAAAAAAAAAAAAAAAAAAAAA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AAAAAAAAAAAAAAAAAAAAAAAAAAAAAAAAAAAAAAAAAAAAAAAAAAAAAAAAAAAAAAAAAAAA&#10;AAAAAACqAAAAAAAAAAAAAAAAAAAAzQAAAN4AAAAAAAAAAAAAAAAAAAAAAAAAAAAAAAAAAAAAAAAA&#10;AAAAAAAAAAAAAAAAAAAAAAAAAAAAAAAAU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FAAAAAAAAAAAAAAAAAAAAAAAAAAAAAAAAAAAAAAAAAAAAAAAAAAAAAAAAAAAAAAAAAA&#10;AAAAAAAA2QAAANMAAAAAAAAAAAAAAAAAAAAAAAAAqwAAAAAAAAAAAAAAAAAAAAAAAAAAAAAAAAAA&#10;AAAAAAAAAAAAAAAAAAAAAAAAAAAAAAAAAAAAAAALAAAA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gAAAAsAAAAAAAAAAAAAAAAAAAAAAAAAAAAAAAAAAAAAAAAAAAAAAAAAAAAAAAAAAAAAAAAA&#10;AAAAAAAApgAAAAAAAAAAAAAAAAAAAAAAAAAAAAAAqgAAAAAAAAAAAAAAAAAAAAAAAAAAAAAAAAAA&#10;AAAAAAAAAAAAAAAAAAAAAAAAAAAAAAAAAAAAAAAAAAAA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gAAAAAAAAAAAAAAAAAAAAAAAAAAAAAAAAAAAAAAAAAAAAAAAAAAAAAAAAAAAAAAAAAAAAAA&#10;AAAAAAAAqgAAAAAAAAAAAAAAAAAAAAAAAAAAAAAAzgAAANkAAAAAAAAAAAAAAAAAAAAAAAAAAAAA&#10;AAAAAAAAAAAAAAAAAAAAAAAAAAAAAAAAAAAAAAAAAAAATAAAA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SgAAAAAAAAAAAAAAAAAAAAAAAAAAAAAAAAAAAAAAAAAAAAAAAAAAAAAAAAAAAAAAAAAAAAAA&#10;AADUAAAA2AAAAAAAAAAAAAAAAAAAAAAAAAAAAAAAAAAAAKsAAAAAAAAAAAAAAAAAAAAAAAAAAAAA&#10;AAAAAAAAAAAAAAAAAAAAAAAAAAAAAAAAAAAAAAAAAAAACAAAAE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AAAACAAAAAAAAAAAAAAAAAAAAAAAAAAAAAAAAAAAAAAAAAAAAAAAAAAAAAAAAAAAAAAAAAAAAAAA&#10;AACmAAAAAAAAAAAAAAAAAAAAAAAAAAAAAAAAAAAAAAAAAKoAAAAAAAAAAAAAAAAAAAAAAAAAAAAA&#10;AAAAAAAAAAAAAAAAAAAAAAAAAAAAAAAAAAAAAAAAAAAAAAAAAF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AAAAAAAAAAAAAAAAAAAAAAAAAAAAAAAAAAAAAAAAAAAAAAAAAAAAAAAAAAAAAAAAAAAAAAAAAAAA&#10;AACqAAAAAAAAAAAAAAAAAAAAAAAAAAAAAAAAAAAAAAAAANMAAADZAAAAAAAAAAAAAAAAAAAAAAAA&#10;AAAAAAAAAAAAAAAAAAAAAAAAAAAAAAAAAAAAAAAAAAAAAAAAAEY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BG&#10;AAAAAAAAAAAAAAAAAAAAAAAAAAAAAAAAAAAAAAAAAAAAAAAAAAAAAAAAAAAAAAAAAAAAAAAAAM4A&#10;AADdAAAAAAAAAAAAAAAAAAAAAAAAAAAAAAAAAAAAAAAAAAAAAACrAAAAAAAAAAAAAAAAAAAAAAAA&#10;AAAAAAAAAAAAAAAAAAAAAAAAAAAAAAAAAAAAAAAAAAAAAAAAAAYAAAB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IAAAAG&#10;AAAAAAAAAAAAAAAAAAAAAAAAAAAAAAAAAAAAAAAAAAAAAAAAAAAAAAAAAAAAAAAAAAAAAAAAAKcA&#10;AAAAAAAAAAAAAAAAAAAAAAAAAAAAAAAAAAAAAAAAAAAAAAAAAACqAAAAfAAAAAAAAAAAAAAAAAAA&#10;AAAAAAAAAAAAAAAAAAAAAAAAAAAAAAAAAAAAAAAAAAAAAAAAAAAAAABVAAAAn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AAB4AAAAQAAAA&#10;CQAAAAAAAAD2AAAA5QAAAO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HwAAAA8AAAAMAAAA9gAAAPgAAADvAAAA6AAA&#10;AP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AAABEAAAAPAAAACwAAAAYAAADwAAAA9QAAAOUAAAD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YAAAAA&#10;AAAAAAAAAAAAAAAAAAAAAAAAAAAAAAAAAAAAAAAAAAAAAAAAAAAAAAAAAAAAAAAAAAAAAAAAAKoA&#10;AAAAAAAAAAAAAAAAAAAAAAAAAAAAAAAAAAAAAAAAAAAAAAAAAADTAAAA1AAAACwAAAAAAAAAAAAA&#10;AAAAAAAAAAAAAAAAAAAAAAAAAAAAAAAAAAAAAAAAAAAAAAAAAAAAAABEAAAAFg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PwAAAFMAAAA/AAAAJwAAAAMAAAAAAAAA&#10;AAAAAAAAAAAAAAAAAAAAAOkAAAC5AAAAlwAAAM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sAAAAsAAAAAAAAAAAAAAAAAAAAAAAAAAAAAAAAAAAAAAAAAAAAAAAAAAAAAAAAAAAAAAA&#10;AAAAAAAAAAAAAAAAAAAAAAAAAAAAAAAAAAAAAAAAAAAAAAAAAAAAAAAAAAAAAAAAAAAAAAAAAAAA&#10;AAAAAAAAAAAAAAAAAAAAAAAAAAAAAAAAAAAAAAAAAAAAAAAAAAAAAAAAAAAAAAAAAAAAAAAAAAAA&#10;AAAAAAAAAAAAAJIAAAC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AATwAAAAAAAAAAAAAAAAAAAAAAAAAAAAAAAAAAAAAAAAAAAAAAAAAAAAAAAAAAAAAA&#10;AAAAAAAAAAAAAAAAAAAAAAAAAAAAAAAAAAAAAAAAAAAAAAAAAAAAAAAAAAAAAAAAAAAAAAAAAAAA&#10;AAAAAAAAAAAAAAAAAAAAAAAAAAAAAAAAAAAAAAAAAAAAAAAAAAAAAAAAAAAAAAAAAAAAAAAAAAAA&#10;AAAAAAAAAAAAAL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IAAADWAAAAvwAAAAAAAAAAAAAAAAAAAAAAAAAAAAAAAAAAAAAAAAAAAAAA&#10;AAAAAAAAAAAAAAAAAAAAAAAAAAAAAAAAAAAAAAAAAAAAAAAAAAAAAAAAAAAcAAAAwAAAAC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AAAMAAAAAAAAAAAAAAA&#10;AAAAAAAAAAAAAAAAAAAAAAAAAAAAAAAAAAAAAAAAAAAAAAAAAAAAAAAAAAC9AAAA7gAAAAAAAAAA&#10;AAAAAAAAAAAAAAAAAAAAAAAAAAAAAAAAAAAAAAAAAAAAAAAAAAAAAAAAAAAAAAAAAAAAAAAAAAAA&#10;AACrAAAAAAAAAAAAAAAAAAAAAAAAAAAAAAAAAAAAAAAAAAAAAAAAAAAAAAAAAAAAAAAAAAAAAAAA&#10;AAA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ChAAAAEAAAAAAAAAAAAAAAAAAAAAAAAAAAAAAAAAAAAAAAAAAAAAAA&#10;AAAAAAAAAAAAAAAAAAAAAAAAAAAAAAAAAAAAAAAAAAAAAAAAAAAAABUAAAC/AAAAI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AAAAAAAAAAAAAAAAAAAA&#10;AAAAAAAAAAAAAAAAAAAAAAAAAAAAAAAAAAAAAAAAAAAAAAAAAAAAAAAAAACoAAAAAAAAAAAAAAAA&#10;AAAAAAAAAAAAAAAAAAAAAAAAAAAAAAAAAAAAAAAAAAAAAAAAAAAAAAAAAAAAAAAAAAAAAAAAAAAA&#10;AACrAAAAAAAAAAAAAAAAAAAAAAAAAAAAAAAAAAAAAAAAAAAAAAAAAAAAAAAAAAAAAAAAAAAAAAAA&#10;AAAAAAB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AAAjAAAAAAAAAAAAAAAAAAAAAAAAAAAAAAAAAAAAAAAAAAAAAAA&#10;AAAAAAAAAAAAAAAAAAAAAAAAAAAAAAAAAAAAAAAAAAAAAAAACgAAAL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AAAAAAAAAAAAAAAAAAAA&#10;AAAAAAAAAAAAAAAAAAAAAAAAAAAAAAAAAAAAAAAAAAAAAAAAAAAAAPoAAACvAAAAAAAAAAAAAAAA&#10;AAAAAAAAAAAAAAAAAAAAAAAAAAAAAAAAAAAAAAAAAAAAAAAAAAAAAAAAAAAAAAAAAAAAAAAAAAAA&#10;AADdAAAAyQAAADcAAAAAAAAAAAAAAAAAAAAAAAAAAAAAAAAAAAAAAAAAAAAAAAAAAAAAAAAAAAAA&#10;AAAAAAApAAAALQAAAN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0AAAAnAAAAAAAAAAAAAAAAAAAA&#10;AAAAAAAAAAAAAAAAAAAAAAAAAAAAAAAAAAAAAAAAAAAAAAAAAAAAALoAAADxAAAAAAAAAAAAAAAA&#10;AAAAAAAAAAAAAAAAAAAAAAAAAAAAAAAAAAAAAAAAAAAAAAAAAAAAAAAAAAAAAAAAAAAAAAAAAAAA&#10;AAAAAAAAqwAAADcAAAAAAAAAAAAAAAAAAAAAAAAAAAAAAAAAAAAAAAAAAAAAAAAAAAAAAAAAAAAA&#10;AAAAAAAAAAAAWAAAAN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0AAADEAAAAAAAAAAAAAAAAAAAAAAAAAAAAAAAAAAAAAAAAAAAAAAAAAAAAAAAA&#10;AAAAAAAAAAAAAAAAAAAAAAAAAAAAAAAAAAAAAAAAAAAAAAAAAAAAAAAAAAAAAAAAAAAAAAAAAAAA&#10;AAAAAAAAAAAAAAAAAAAAAAAAAAAAAAAAAAAAAAAAAAAAAAAAAAAAAAAAAAAAAAAAAAAAAAAAAAAA&#10;AAAAAAAAAAAAAAAAAAAA4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QAAAB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wAAAA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gAAAAAAAAAAAAAAAAAAAAAA&#10;AAAAAAAAAAAAAAAAAAAAAAAAAAAAAAAAAAAAAAAAAAAAAAAAAAAAAAAAAAAAAAAAAAAAAAAAAAAA&#10;AAAAAAAAAAAAAAAAAAAAAAAAAAAAAAAAAAAAAAAAAAAAAAAAAAAAAAAAAAAAAAAAAAAAAAAAAAAA&#10;AAAAAO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QAAAAwAAAAAAAAAAAAAAAAA&#10;AAAAAAAAAAAAAAAAAAAAAAAAAAAAAAAAAAAAAAAAAAAAAAAAAAAAAAAAAAAAAAAAAAAAAAAAAAAA&#10;AAAAAAAAAAAAAAAAAAAAAAAAAAAAAAAAAAAAAAAAAAAAAAAAAAAAAAAAAAAAAAAAAAAAAAAAAAAA&#10;AA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o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B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AAAAAAAAAAAAAAAAAAAAAAAAAAAAAAAAAAAAAAAAAAAAAAAAAAAAAAAA&#10;AAAAAAAAAAAAAAAAAAAAAADy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DAAAA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AAAAE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V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AAAAB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o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AAAAAAAAAAAA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RAAAAK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AAAAAAAAAAAAAAAAAAAAAAAAAAAAAAAAAAAAAAAAAAAAAAAAAAAAAAAAAAAAAAAAAAAAAA&#10;AAAAAAAAAAAAAAAAAAAAAAAAAAAAAAAAAAAAAAAAAAAAAAAAAAAAAAAAAAAAAAAAAAAAAAAAAAAA&#10;AAAAAAAAAAAAH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EAAAAAAAAAAAAAAAAAAAAAAAAAAAAAAAAAAAAAAAAAAAAAAAAAAAAAAAAAAAAAAAAAAAAA&#10;AAAAFAAAAAAAAAAAAAAAAAAAAAAAAAAAAAAAAAAAAAAAAAAAAAAAAAAAAAAAAAAAAAAAAAAAAAAA&#10;AAAAAAAAAAAAAAAAAAAAAAAAAAAAAAAAAAAAAAAAAAAAAAAAAAAAAAAAAAAAAAAAAAAAAAAAAAAA&#10;AAAAAAAH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gAAAAAAAAAAAAAAAAAAAAAAAAAAAAAAAAAAAAAAAAAAAAAAAAAAAAAAAAAAAAAAAAAAAAA&#10;AAAAIQAAAAAAAAAAAAAAAAAAAAAAAAAAAAAAAAAAAAAAAAAAAAAAAAAAAAAAAAAAAAAAAAAAAAAA&#10;AAAAAAAAAAAAAAAAAAAAAAAAAAAAAAAAAAAAAAAAAAAAAAAAAAAAAAAAAAAAAAAAAAAAAAAAAAAA&#10;AAAAAAA+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AAAAAAAAAAAAAAAAAAAAAAAAAAAAAAAAAAA&#10;AAAAAAAAAAAAAAAAAAAAAAAAAAAAAAAAAAAgAAAASAAAAAAAAAAAAAAAAAAAAAAAAAAAAAAAAAAA&#10;AAAAAAAAAAAAAAAAAAAAAAAAAAAAAAAAAAAAAAAAAAAAAAAAAAAAAAAAAAAAAAAAAAAAAAAAAAAA&#10;AAAAAAAAAAAAAAAAAAAAAAAAAAAAAAAAAAAAAAAAAAAAAAAAAAAAAAAAAAAAAAAAAAAAAAAAAAAA&#10;AAAABAAAAH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EAAAAAAAAAAAAAAAAAAAAAAAAAAAAAAAAAAAAAAAAAAAAAAAAAAAAAAAAAAAAAAAAAAAAA&#10;AAAALAAAAAAAAAAAAAAAAAAAAAAAAAAAAAAAAAAAAAAAAAAAAAAAAAAAAAAAAAAAAAAAAAAAAAAA&#10;AAAAAAAAAAAAAAAAAAAAAAAAAAAAAAAAAAAAAAAAAAAAAAAAAAAAAAAAAAAAAAAAAAAAAAAAAAAA&#10;AAAAAAB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AAAAAAAAAAAAAAAAAAAAAAAAAAAAAAAAAAAAAAA&#10;AAAAAAAAAAAAAAAAAAAAAAAAAAAAAAAAAAAAAAAAfgAAAAAAAAAAAAAAAAAAAAAAAAAAAAAAAAAA&#10;AAAAAAAAAAAAAAAAAAAAAAAAAAAAAAAAAAAAAAAAAAAAAAAAAAAAAAAAAAAAAAAAAAAAAAAAAAAA&#10;AAAAAAAAAAAAAAAAAAAAAAAAAAAAAAAAAAAAAAAAAAAAAAAAAAAAAAAAAAAAAAAAAAAAAAAAAAAA&#10;AAAAYQAAAC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EAAAAAAAAAAAAAAAAAAAAAAAAAAAAAAAAAAAAAAAAAAAAAAAAAAAAAAAAAAAAAAAAAAAAA&#10;AAAAKAAAABEAAAAAAAAAAAAAAAAAAAAAAAAAAAAAAAAAAAAAAAAAAAAAAAAAAAAAAAAAAAAAAAAA&#10;AAAAAAAAAAAAAAAAAAAAAAAAAAAAAAAAAAAAAAAAAAAAAAAAAAAAAAAAAAAAAAAAAAAAAAAAAAAA&#10;ABAAAA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QAAAO0AAAAAAAAAAAAAAAAAAAAAAAAAAAAAAAAA&#10;AAAAAAAAAAAAAAAAAAAAAAAAAAAAAAAAAAAAAAAANwAAAFkAAAAAAAAAAAAAAAAAAAAAAAAAAAAA&#10;AAAAAAAAAAAAAAAAAAAAAAAAAAAAAAAAAAAAAAAAAAAAAAAAAAAAAAAAAAAAAAAAAAAAAAAAAAAA&#10;AAAAAAAAAAAAAAAAAAAAAAAAAAAAAAAAAAAAAAAAAAAAAAAAAAAAAAAAAAAAAAAAAAAAAAAAAAAV&#10;AAAAh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gAAAAAAAAAAAAAAAAAAAAAAAAAAAAAAAAAAAAAAAAAAAAAAAAAAAAAAAAAAAAAAAAAA&#10;AAA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wAAAAAAAAAAAAAAAAAAAAAAAAAAAAAAAAAAAAAAAAAAAAAAAAAAAAAAAAAAAAAAAAAAAAA&#10;AAAAAgAAAEgAAAAAAAAAAAAAAAAAAAAAAAAAAAAAAAAAAAAAAAAAAAAAAAAAAAAAAAAAAAAAAAAA&#10;AAAAAAAAAAAAAAAAAAAAAAAAAAAAAAAAAAAAAAAAAAAAAAAAAAAAAAAAAAAAAAAAAAAAAAAAAAAA&#10;AHEAAA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wAAAKoAAAAAAAAAAAAAAAAAAAAAAAAAAAAAAAAA&#10;AAAAAAAAAAAAAAAAAAAAAAAAAAAAAAAAAAAAAAAAAAAAAJAAAAATAAAAAAAAAAAAAAAAAAAAAAAA&#10;AAAAAAAAAAAAAAAAAAAAAAAAAAAAAAAAAAAAAAAAAAAAAAAAAAAAAAAAAAAAAAAAAAAAAAAAAAAA&#10;AAAAAAAAAAAAAAAAAAAAAAAAAAAAAAAAAAAAAAAAAAAAAAAAAAAAAAAAAAAAAAAAAAAAAAAAAACW&#10;AAAAF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AAAAAAAAAAAAAAAAAAAAAAAAAAAAAAAAAAAAAAAAAAAAAAAAAAAAAAAAAAAAAA&#10;AAAAAAA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oAAAAAAAAAAAAAAAAAAAAAAAAAAAAAAAAAAAAAAAAAAAAAAAAAAAAAAAAAAAAAAAAAAAAA&#10;AAAAAAAAAF4AAAAAAAAAAAAAAAAAAAAAAAAAAAAAAAAAAAAAAAAAAAAAAAAAAAAAAAAAAAAAAAAA&#10;AAAAAAAAAAAAAAAAAAAAAAAAAAAAAAAAAAAAAAAAAAAAAAAAAAAAAAAAAAAAAAAAAAAAAAAAIQAA&#10;AH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oAAAAAAAAAAAAAAAAAAAAAAAAAAAAAAAAA&#10;AAAAAAAAAAAAAAAAAAAAAAAAAAAAAAAAAAAAAAAAAAAAABYAAACjAAAAAgAAAAAAAAAAAAAAAAAA&#10;AAAAAAAAAAAAAAAAAAAAAAAAAAAAAAAAAAAAAAAAAAAAAAAAAAAAAAAAAAAAAAAAAAAAAAAAAAAA&#10;AAAAAAAAAAAAAAAAAAAAAAAAAAAAAAAAAAAAAAAAAAAAAAAAAAAAAAAAAAAAAAAAAAAAAHIAAAB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AAAAAAAAAAAAAAAAAAAAAAAAAAAAAAAAAAAAAAAAAAAAAAAAAAAAAAAAAAAAAAA&#10;AAAAAAApAAAA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wAAAD+AAAAAAAAAAAAAAAAAID/fwAAAAAAAAAAAAAAAAAAAAAAAAAAAAAAAAAAAAAAAAAA&#10;AAAAAAAAAAAAAAAARwAAADAAAAAAAAAAAAAAAAAAAAAAAAAAAAAAAAAAAAAAAAAAAAAAAAAAAAAA&#10;AAAAAAAAAAAAAAAAAAAAAAAAAAAAAAAAAAAAAAAAAAAAAAAAAAAAAAAAAAAAAAAAAAAAAAAAAAUA&#10;AACiAAA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AAAAL4AAAAAAAAAAAAAAAAAAAAA&#10;AAAAAAAAAAAAAAAAAAAAAAAAAAAAAAAAAAAAAAAAAAAAAAAAAAAAAAAAAEkAAACKAAAAAAAAAAAA&#10;AAAAAAAAAAAAAAAAAAAAAAAAAAAAAAAAAAAAAAAAAAAAAAAAAAAAAAAAAAAAAAAAAAAAAAAAAAAA&#10;AAAAAAAAAAAAAAAAAAAAAAAAAAAAAAAAAAAAAAAAAAAAAAAAAAAAAAAAAAAAAAAAAAAAAABPAAAA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AAAAAAAAAAAAAAAAAAAAAAAAAAAAAAAAAAAAAAAAAAAAAAAAAAAAAAAA&#10;AAAAAAAAAAAAAAUAAAB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wAAAMoAAAAAAAAAAAAAAAAAAAAAAAAAAAAAAAAAAAAAAAAAAAAAAAAAAAAAAAAA&#10;AAAAAAAAAAAAAAAAAQAAAI8AAAABAAAAAAAAAAAAAAAAAAAAAAAAAAAAAAAAAAAAAAAAAAAAAAAA&#10;AAAAAAAAAAAAAAAAAAAAAAAAAAAAAAAAAAAAAAAAAAAAAAAAAAAAAAAAAAAAAAAAAAAAAAAAAJMA&#10;AAA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MAAAAAAAAAAAAAAAAAAAAA&#10;AAAAAAAAAAAAAAAAAAAAAAAAAAAAAAAAAAAAAAAAAAAAAAAAAAAAAAAAAAAAAABzAAAAggAAAAAA&#10;AAAAAAAAAAAAAAAAAAAAAAAAAAAAAAAAAAAAAAAAAAAAAAAAAAAAAAAAAAAAAAAAAAAAAAAAAAAA&#10;AAAAAAAAAAAAAAAAAAAAAAAAAAAAAAAAAAAAAAAAAAAAAAAAAAAAAAAAAAAAAAAAAFAAAACr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hAAAAAAAAAAAAAAAAAAAAAAAAAAAAAAAAAAAAAAAAAAAAAAAAAAAAAAAAAAAA&#10;AAAAAAAAAAAAAAAAAACAAAAA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AAAAAAAAAAAAAAAAAAAAAAAAAAAAAAAAAAAAAAAAAAAAAAAAAAAAAAAAAA&#10;AAAAAAAAAAAAAAAAAAAAAEAAAAB3AAAAAAAAAAAAAAAAAAAAAAAAAAAAAAAAAAAAAAAAAAAAAAAA&#10;AAAAAAAAAAAAAAAAAAAAAAAAAAAAAAAAAAAAAAAAAAAAAAAAAAAAAAAAAAAAAAABAAAAiwAAAG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AAAC4AAAAAAAAAAAAAAAA&#10;AAAAAAAAAAAAAAAAAAAAAAAAAAAAAAAAAAAAAAAAAAAAAAAAAAAAAAAAAAAAAAAAAAAAfQAAAJwA&#10;AAAGAAAAAAAAAAAAAAAAAAAAAAAAAAAAAAAAAAAAAAAAAAAAAAAAAAAAAAAAAAAAAAAAAAAAAAAA&#10;AAAAAAAAAAAAAAAAAAAAAAAAAAAAAAAAAAAAAAAAAAAAAAAAAAAAAAABAAAAdgAAAK0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AAA5AAAAAAAAAAAAAAAAAAAAAAAAAAAAAAAAAAAAAAAAAAAAAAAAAAAAAAA&#10;AAAAAAAAAAAAAAAAAAAeAAAAqwAAAA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0AAAAAAAAAAAAAAAAAAAAAAAAAAAAAAAAAAAAAAAAAAAAAAAAAAAAAAAAA&#10;AAAAAAAAAAAAAAAAAAAAAAAAAACHAAAAZgAAAAAAAAAAAAAAAAAAAAAAAAAAAAAAAAAAAAAAAAAA&#10;AAAAAAAAAAAAAAAAAAAAAAAAAAAAAAAAAAAAAAAAAAAAAAAAAAAAAAAAAAwAAACm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yAAAA/AAAAAAAAAAA&#10;AAAAAAAAAAAAAAAAAAAAAAAAAAAAAAAAAAAAAAAAAAAAAAAAAAAAAAAAAAAAAAAAAAAAAAAAAGMA&#10;AADHAAAALgAAAAAAAAAAAAAAAAAAAAAAAAAAAAAAAAAAAAAAAAAAAAAAAAAAAAAAAAAAAAAAAAAA&#10;AAAAAAAAAAAAAAAAAAAAAAAAAAAAAAAAAAAAAAAAAAAAAAAAABsAAACyAAAAiQ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AAAAAAAAAAAAAAAAAAAAAAAAAAAAAAAAAAAAAAAAAAAAAAAAAAAAAAA&#10;AAAAAAAAAAAAAAAAAAAAAAAARQAAAMsAAABQAAAAAQAAAAAAAAAAAAAAAAAAAAAAAAAAAAAAGwAA&#10;AEUAAABwAAAAmwAAAMUAAAC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wAAAC8AAAAAAAAAAAAAAAAAAAAAAAAAAAAAAAAAAAAAAAAAAAAAAAAAAAA&#10;AAAAAAAAAAAAAAAAAAAAAAAAAAAAAAAAmQAAAJYAAAALAAAAAAAAAAAAAAAAAAAAAAAAAAAAAAAA&#10;AAAAAAAAAAAAAAAAAAAAAAAAAAAAAAAAAAAAAAAAAAAAAAAAAAAARAAAAM8AAA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XAAAAhwAAAAAAAAAA&#10;AAAAAAAAAAAAAAAAAAAAAAAAAAAAAAAAAAAAAAAAAAAAAAAAAAAAAAAAAAAAAAAAAAAAAAAAAAAA&#10;AAAyAAAAzQAAAJAAAAAZAAAAAAAAAAAAAAAAAAAAAAAAAAAAAAAAAAAAAAAAAAAAAAAAAAAAAAAA&#10;AAAAAAAAAAAAAAAAAAAAAAAAAAAAAAAAAAAAAAAMAAAAeAAAANUAAA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AAAAAAAAAAAAAAAAAAAAAAAAAAAAAAAAAAAAAAAAAAAAAAAAAAA&#10;AAAAAAAAAAAAAAAAAAAAAAAAAAAAACcAAACvAAAA5gAAAKoAAACOAAAAmwAAAMUAAADwAAAA5AAA&#10;ALoAAACPAAAAZAAAADoAAAA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UAAAAAAAAAAAAAAAAAAAAAAAAAAAAAAAAAAAAAAAAAAAAAAAAAAAA&#10;AAAAAAAAAAAAAAAAAAAAAAAAAAAAAAAAAAAAAGkAAADbAAAAbgAAAA8AAAAAAAAAAAAAAAAAAAAA&#10;AAAAAAAAAAAAAAAAAAAAAAAAAAAAAAAAAAAAAgAAAEMAAAC4AAAAuwAAAC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QAAANAAAAAA&#10;AAAAAAAAAAAAAAAAAAAAAAAAAAAAAAAAAAAAAAAAAAAAAAAAAAAAAAAAAAAAAAAAAAAAAAAAAAAA&#10;AAAAAAAABAAAAG8AAADeAAAAowAAAEQAAAADAAAAAAAAAAAAAAAAAAAAAAAAAAAAAAAAAAAAAAAA&#10;AAAAAAAAAAAAAAAAAAAAAAAAAAAAKQAAAIsAAADgAAAAhw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gAAAJYAAAABAAAAAAAAAAAAAAAAAAAAAAAAAAAAAAAAAAAAAAAAAAAA&#10;AAAAAAAAAAAAAAAAAAAAAAAAAAAAAAAAAAAAAAAAGAAAAF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AAAA0AAAADAAAAAAAAAAAAAAAAAAAAAAAAAAAAAAAAAAAAAAAAAA&#10;AAAAAAAAAAAAAAAAAAAAAAAAAAAAAAAAAAAAAAAAAAAZAAAAkQAAAIsAAADAAAAAxQAAANEAAADj&#10;AAAA7gAAAPgAAAAIAAAAFgAAACgAAAA6AAAASwAAAB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QAAAFkAAADL&#10;AAAADAAAAAAAAAAAAAAAAAAAAAAAAAAAAAAAAAAAAAAAAAAAAAAAAAAAAAAAAAAAAAAAAAAAAAAA&#10;AAAAAAAAAAAAAAAAAAAIAAAAXAAAAFwAAADyAAAAwwAAAMkAAADbAAAA3QAAAPEAAAD1AAAAAwAA&#10;AA0AAAAWAAAAKQAAAC8AAABFAAAAI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gAAALIAAAB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dQAAALsAAAAAAAAAAAAAAAAAAAAAAAAAAAAAAAAAAAAAAAAA&#10;AAAAAAAAAAAAAAAAAAAAAAAAAAAAAAAAAAAAAAAAAAAAAAAAAAAAAAYAAABGAAAAR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g&#10;AAAArAAAAAAAAAAAAAAAAAAAAAAAAAAAAAAAAAAAAAAAAAAAAAAAAAAAAAAAAAAAAAAAAAAAAAAA&#10;AAAAAAAAAAAAAAAAAAAAAAAAAAAAAAAAAAAOAAAASwAAAE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QAA&#10;AAAAAAAAAAAAAAAAAAAAAAAAAAAAAAAAAAAAAAAAAAAAAAAAAAAAAAAAAAAAAAAAAAAAAAAAAAAA&#10;q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AAAAAAAAAAAAAAAAAAAAAAAAAAAAAAAAAAAA&#10;AAAAAAAAAAAAAAAAAAAAAAAAAAAAAAAAAAAAAAAAAABS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AAAAK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t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AAAVAAA&#10;AAAAAAAAAAAAAAAAAAAAAAAAAAAAAAAAAAAAAAAAAAAAAAAAAAAAAAAAAAAAAAAAAAAAAAAAAAAA&#10;q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YAAAA0gAAAAAAAAAAAAAAAAAAAAAAAAAAAAAA&#10;AAAAAAAAAAAAAAAAAAAAAAAAAAAAAAAAAAAAAAAAAAAVAAAAQ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MAAAC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AAAD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I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DAAAAEwAA&#10;AAAAAAAAAAAAAAAAAAAAAAAAAAAAAAAAAAAAAAAAAAAAAAAAAAAAAAAAAAAAAAAAAAAAAADH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wAAAAAAAAAAAAAAAAAAAAAAAAAAAAAA&#10;AAAAAAAAAAAAAAAAAAAAAAAAAAAAAAAAAAAAAAAAAAAAAAA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vAAAA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wAAABcAAAA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g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YAAAAAAAA&#10;AAAAAAAAAAAAAAAAAAAAAAAAAAAAAAAAAAAAAAAAAAAAAAAAAAAAAAAAAAAAAAAAAAAAAAC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AAAAAAAAAAAAAAAAAAAAAAAAAAA&#10;AAAAAAAAAAAAAAAAAAAAAAAAAAAAAAAAAAAAAAAAAAAAAAAAUw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AAAAY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9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4AAAAcQAAAP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BRAAAAAAAA&#10;AAAAAAAAAAAAAAAAAAAAAAAAAAAAAAAAAAAAAAAAAAAAAAAAAAAAAAAAAAAAAAAAAP8AAAC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QAAAMkAAAAAAAAAAAAAAAAAAAAAAAAA&#10;AAAAAAAAAAAAAAAAAAAAAAAAAAAAAAAAAAAAAAAAAAAAAAAADgAAAEY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Cu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dAAAAeQAAAAAAAAAAAAAAAAAA&#10;AAAAAAAAAAAAAAAAAAAAAAAAAAAAAAAAAAAAAAAAAAAAAAAAAAAAAAAAAAAAAAAAAAAAAAAAAAAA&#10;AAAAAAAAAAAAAAAAAAAAAAAAAAAAAAAAAAAAAAAAAAAAAAAAAAAAAAAAAAAAAAAAAAAAAAAAAAAA&#10;AAAAAAAAAAAAAAD4AAAAUgAAAN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QAAAATgAAAPAAAAAAAAAAAAAAAAAAAAAAAAAAAAAAAAAAAAAA&#10;AAAAAAAAAAAAAAAAAAAAAAAAAAAAAAAAAAAAAAAAAAAAAAAAAAAAAAAAAAAAAAAAAAAAAAAAAAAA&#10;AAAAAAAAAAAAAAAAAAAAAAAAAAAAAAAAAAAAAAAAAAAAAAAAAAAAAAAAAAAAAAAAAAAAAAAAAAAA&#10;AAAAAAAAAAAAAAAAAOMAAABJAAAA7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AAAAA4A&#10;AAAAAAAAAAAAAAAAAAAAAAAAAAAAAAAAAAAAAAAAAAAAAAAAAAAAAAAAAAAAAAAAAAAAAAAAxQAA&#10;AO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wAAAAAAAAAAAAAAAAAA&#10;AAAAAAAAAAAAAAAAAAAAAAAAAAAAAAAAAAAAAAAAAAAAAAAAAAAAAAAAAAAAW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gAAAGk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AAAAGoAAAD+AAAAAAAA&#10;AAAAAAAAAAAAAAAAAAAAAAAAAAAAAAAAAAAAAAAAAAAAAAAAAAAAAAAAAAAAAAAAAAAAAAAAAAAA&#10;AAAAAAAAAAAAAAAAAAAAAAAAAAAAAAAAAAAAAAAAAAAAAAAAAAAAAAAAAAAAAAAAAAAAAAAAAAAA&#10;AAAAAAAAAAAAAABrAAAArwAAAJ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QAAADIAAADFAAAAAAAAAAAAAAAAAAAAAAAAAAAAAAAA&#10;AAAAAAAAAAAAAAAAAAAAAAAAAAAAAAAAAAAAAAAAAAAAAAAAAAAAAAAAAAAAAAAAAAAAAAAAAAAA&#10;AAAAAAAAAAAAAAAAAAAAAAAAAAAAAAAAAAAAAAAAAAAAAAAAAAAAAAAAAAAAAAAAAAAAAAAAAAAA&#10;AAAAAAAAAAAA0gAAADkAAAC4AAAAs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QAAAAAA&#10;AAAAAAAAAAAAAAAAAAAAAAAAAAAAAAAAAAAAAAAAAAAAAAAAAAAAAAAAAAAAAAAAAAAA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P8AAAAAAAAAAAAA&#10;AAAAAAAAAAAAAAAAAAAAAAAAAAAAAAAAAAAAAAAAAAAAAAAAAAAAAAAAAAAAT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gAAABBAAAA3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cAAAA/AAAA5QAA&#10;AAAAAAAAAAAAAAAAAAAAAAAAAAAAAAAAAAAAAAAAAAAAAAAAAAAAAAAAAAAAAAAAAAAAAAAAAAAA&#10;AAAAAAAAAAAAAAAAAAAAAAAAAAAAAAAAAAAAAAAAAAAAAAAAAAAAAAAAAAAAAAAAAAAAAAAAAAAA&#10;AAAAAAAAAHYAAACeAAAAAAAAA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8AAAA/AAAAbwAAAPEAAAAAAAAAAAAAAAAAAAAA&#10;AAAAAAAAAAAAAAAAAAAAAAAAAAAAAAAAAAAAAAAAAAAAAAAAAAAAAAAAAAAAAAAAAAAAAAAAAAAA&#10;AAAAAAAAAAAAAAAAAAAAAAAAAAAAAAAAAAAAAAAAAAAAAAAAAAAAAAAAAAAAAAAAAAAAAAAAAAAA&#10;AAAAAACoAAAAPQAAAOUAAAAAAAAA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TAAAAAAA&#10;AAAAAAAAAAAAAAAAAAAAAAAAAAAAAAAAAAAAAAAAAAAAAAAAAAAAAAAAAAAAAAAAAAD/AAAA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AAAAMUAAAAAAAAAAAAA&#10;AAAAAAAAAAAAAAAAAAAAAAAAAAAAAAAAAAAAAAAAAAAAAAAAAAAAAAAAAAAACwAAAE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AAAALAAAAIU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EAAAAMAAA&#10;AKgAAAAAAAAAAAAAAAAAAAAAAAAAAAAAAAAAAAAAAAAAAAAAAAAAAAAAAAAAAAAAAAAAAAAAAAAA&#10;AAAAAAAAAAAAAAAAAAAAAAAAAAAAAAAAAAAAAAAAAAAAAAAAAAAAAAAAAAAAAAAAAAAAAAAAAADx&#10;AAAAVgAAAIsAAAAAAAAAAAAAANIAAAD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kgAAACYAAACeAAAA/wAAAAAAAAAA&#10;AAAAAAAAAAAAAAAAAAAAAAAAAAAAAAAAAAAAAAAAAAAAAAAAAAAAAAAAAAAAAAAAAAAAAAAAAAAA&#10;AAAAAAAAAAAAAAAAAAAAAAAAAAAAAAAAAAAAAAAAAAAAAAAAAAAAAAAAAAAAAAAAAAAAAAAA6wAA&#10;AFwAAABZAAAA8gAAAAAAAAAAAAAA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CwAAAAAA&#10;AAAAAAAAAAAAAAAAAAAAAAAAAAAAAAAAAAAAAAAAAAAAAAAAAAAAAAAAAAAAAAAAAADBAAAA5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kAAAAAAAAAAAAA&#10;AAAAAAAAAAAAAAAAAAAAAAAAAAAAAAAAAAAAAAAAAAAAAAAAAAAAAAAAAAAAAAAAAF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wAAAHwAAAAf&#10;AAAAeAAAAN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AAA&#10;AFkAAAA/AAAAzQAAAAAAAAAAAAAAAAAAAAAAAAAAAAAAAAAAAAAAAAAAAAAAAAAAAAAAAAAAAAAA&#10;AAAAAAAAAAAAAAAAAAAAAAAAAAAAAAAAAAAAAAAAAAAAAAAAAAAAAAAAAAAAAAAAAAAAALAAAAAr&#10;AAAAqwAAAAAAAAAAAAAAAAAAAP4AAAD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oAAABjAAAAJwAAAJsAAAD6&#10;AAAAAAAAAAAAAAAAAAAAAAAAAAAAAAAAAAAAAAAAAAAAAAAAAAAAAAAAAAAAAAAAAAAAAAAAAAAA&#10;AAAAAAAAAAAAAAAAAAAAAAAAAAAAAAAAAAAAAAAAAAAAAAAAAAAAAAAAAAAAAPgAAACJAAAAJAAA&#10;AKUAAAAAAAAAAAAAAAAAAAAAAAAA5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AAAAAAAAAAAA&#10;AAAAAAAAAAAAAAAAAAAAAAAAAAAAAAAAAAAAAAAAAAAAAAAAAAAAAAAAAAAAAAAAAAC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oAAAD+AAAAAAAA&#10;AAAAAAAAAAAAAAAAAAAAAAAAAAAAAAAAAAAAAAAAAAAAAAAAAAAAAAAAAAAAAAAAAEo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AAAAiQAAACgAAAAvAAAAdAAAALQAAADiAAAAAAAAAAAAAAAAAAAAAAAAAAAAAAAAAAAAAAAAAAAA&#10;AADqAAAAuwAAAI0AAABeAAAAMAAAA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CAAAANAAAAEMAAAC1AAAA/gAAAAAAAAAAAAAAAAAAAAAAAAAAAAAAAAAAAAAAAAAAAAAA&#10;AAAAAAAAAAAAAAAAAAAAAAAAAAAAAAAAAAAAAAAAAAAAAAAAAAAAAAAAAAC5AAAAOQAAAFEAAADl&#10;AAAAAAAAAAAAAAAAAAAAAAAAAAAAAA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wAAAGYAAAAg&#10;AAAAeQAAANQAAAAAAAAAAAAAAAAAAAAAAAAAAAAAAAAAAAAAAAAAAAAAAAAAAAAAAAAAAAAAAAAA&#10;AAAAAAAAAAAAAAAAAAAAAAAAAAAAAAAAAAAAAAAAAAAAAAAAAADlAAAAfQAAAB0AAAB4AAAA8gAA&#10;AAAAAAAAAAAAAAAAAAAAAAAAAAAAAAAAA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FoAAAACAAAAAAA&#10;AAAAAAAAAAAAAAAAAAAAAAAAAAAAAAAAAAAAAAAAAAAAAAAAAAAAAAAAAAAAAAAAAACjAAAA7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dAAAAEwAA&#10;AAAAAAAAAAAAAAAAAAAAAAAAAAAAAAAAAAAAAAAAAAAAAAAAAAAAAAAAAAAAAAAAAAAAAACuAAAA&#10;4gAAAAAAAAAAAAAAAAAAABwAAABUAAAAAAAAAAAAAAAAAAAAAAAAAAAAAAAAAAAAAAAAAAAAAAAA&#10;AAAAAAAAAAAAAAAAAAAAAAAAAJ4AAAD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AABwAAAAcAAAAEQAAAAgAAAAFAAAA4QAAANE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IwAAAE0AAAAAAAAAAAAAAAAAAAAAAAAAAAAAAAAA&#10;AAAAAAAAAAAAAAAAAAAAAAAAAAAAAAAAAAAAAAAA5AAAAK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2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CwAAAAxAAAAIgAAACEAAAAaAAAA&#10;CAAAAAwAAAAAAAAA9QAAAO4AAADYAAAA0wAAAME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LwAAACgAAAAlAAAAJQAAABIAAAALAAAADgAAAAEA&#10;AAD3AAAA9QAAAOQAAADcAAAA1wAAAMcAAADlAAAAAAAAAAAAAAAAAAAAAAAAAAAAAAAAAAAAAAAA&#10;AAAAAAAAAAAAAAAAAAAAAAAAAAAAAAAAAAAAAAAAAAAAAAAAAAAAAAAAAAAAAAAAAAAAAAAAAAAA&#10;AAAAAAAAAAAAAAAAAAAAAAAAAAAAAAAAAAAAAAAAAAAAAAAAAAAAAAAAAAAAAAAAIAAAAN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N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KJ3X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mEwNTcxMDM2LTI0YTItZWU0NS04&#10;NWQyLTkwNjAyYmJmMDg5Mzwvc3RSZWY6aW5zdGFuY2VJRD4KICAgICAgICAgICAgPHN0UmVmOmRv&#10;Y3VtZW50SUQ+eG1wLmRpZDphMDU3MTAzNi0yNGEyLWVlNDUtODVkMi05MDYwMmJiZjA4OTM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diOTNmZjU5LWQwMjMtNGM3MS04ODRjLTMxOWExZmE0OTI4Yjwvc3RFdnQ6aW5z&#10;dGFuY2VJRD4KICAgICAgICAgICAgICAgICAgPHN0RXZ0OndoZW4+MjAxNi0wMS0yNVQxNzozMjo1&#10;Mlo8L3N0RXZ0OndoZW4+CiAgICAgICAgICAgICAgICAgIDxzdEV2dDpzb2Z0d2FyZUFnZW50PkFk&#10;b2JlIElsbHVzdHJhdG9yIENDIDIwMTU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I5Yzcy&#10;MDYwLTg4NDktNDg4Ny05MGY1LWY0MDQ5ZjA3ZjFhMTwvc3RFdnQ6aW5zdGFuY2VJRD4KICAgICAg&#10;ICAgICAgICAgICAgPHN0RXZ0OndoZW4+MjAxNi0wMi0wNVQxNDowNzoxMVo8L3N0RXZ0OndoZW4+&#10;CiAgICAgICAgICAgICAgICAgIDxzdEV2dDpzb2Z0d2FyZUFnZW50PkFkb2JlIElsbHVzdHJhdG9y&#10;IENDIDIwMTUgKE1hY2ludG9zaCk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pbWFnZS9wbmc8&#10;L3N0RXZ0OnBhcmFtZXRlcnM+CiAgICAgICAgICAgICAgIDwvcmRmOmxpPgogICAgICAgICAgICAg&#10;ICA8cmRmOmxpIHJkZjpwYXJzZVR5cGU9IlJlc291cmNlIj4KICAgICAgICAgICAgICAgICAgPHN0&#10;RXZ0OmFjdGlvbj5kZXJpdmVkPC9zdEV2dDphY3Rpb24+CiAgICAgICAgICAgICAgICAgIDxzdEV2&#10;dDpwYXJhbWV0ZXJzPmNvbnZlcnRlZCBmcm9tIGltYWdlL2Vwc2Y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5NjJkZDUzZC05YTJjLTA2NGYtYTdiMC1kZmE4ZjEwMWFlNTg8L3N0RXZ0&#10;Omluc3RhbmNlSUQ+CiAgICAgICAgICAgICAgICAgIDxzdEV2dDp3aGVuPjIwMTYtMTEtMjRUMDk6&#10;MzM6MjRaPC9zdEV2dDp3aGVuPgogICAgICAgICAgICAgICAgICA8c3RFdnQ6c29mdHdhcmVBZ2Vu&#10;dD5BZG9iZSBQaG90b3Nob3AgQ0MgMjAxNS41IChXaW5kb3dz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JsYWNr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W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TAAAAAAf/bAIQAAQEBAQEBAQEB&#10;AQEBAQEBAQEBAQEBAQEBAQEBAQEBAQEBAQEBAQEBAQEBAQICAgICAgICAgICAwMDAwMDAwMDAwEB&#10;AQEBAQECAQECAgIBAgIDAwMDAwMDAwMDAwMDAwMDAwMDAwMDAwMDAwMDAwMDAwMDAwMDAwMDAwMD&#10;AwMDAwMD/8AAEQgDZQqfAwERAAIRAQMRA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eL+cZUzv3R1XRs96aDq+Spij0oNE9XuvNxVD6wokbyR0UQsSQNPABJv&#10;sdVbqoL37qvXvfuvde9+691yjkeJ0lid45I3WSOSNijxuhDI6OpDK6sLgjkH37r3W8x71051737r&#10;3Xvfuvde9+691737r3Xvfuvde9+691737r3XvfuvdAZ8oP8Asmj5Ef8AiDO2/wD3gdwe/daPDrTY&#10;976p1737r3Xvfuvde9+691sDfybf+Zadzf8Ah84D/wB0Envx6svDq5T3rq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u3/ADiv+Z5dY/8A&#10;iKI//ev3L72Oqt1UT791Xr3v3Xuve/de697917rea966c697917r3v3Xuve/de697917r3v3Xuve&#10;/de697917r3v3XugM+UH/ZNHyI/8QZ23/wC8DuD37rR4dabHvfVOve/de697917r3v3Xutgb+Tb/&#10;AMy07m/8PnAf+6CT349WXh1cp711b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u&#10;3/OK/wCZ5dY/+Ioj/wDev3L72Oqt1UT791Xr3v3Xuve/de697917rea966c697917r3v3Xuve/de&#10;697917r3v3Xuve/de697917r3v3XugM+UH/ZNHyI/wDEGdt/+8DuD37rR4dabHvfVOve/de69791&#10;7r3v3Xutgb+Tb/zLTub/AMPnAf8Augk9+PVl4dXKe9dW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tdv+cV/zPLrH/wARRH/71+5fex1Vuqiffuq9&#10;e9+691737r3XvfuvdbzXvXTnXvfuvde9+691737r3Xvfuvde9+691737r3Xvfuvde9+690Bnyg/7&#10;Jo+RH/iDO2//AHgdwe/daPDrTY976p1737r3Xvfuvde9+691sDfybf8AmWnc3/h84D/3QSe/Hqy8&#10;OrlPeur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kDuf/j5dw/8Aa8y3/ufUe99Nnj0x+/de6979&#10;17r3v3XurWv5Pv8A2Uvvj/xBm5v/AHvusvfj1tePWyB711fr3v3Xuve/de697917r3v3Xuve/de6&#10;97917r3v3Xuve/de697917r3v3Xuve/de697917r3v3Xuve/de697917r3v3Xum+ixGKxrO+PxmP&#10;oHkUJI9FRU1K0ig3Cu0ESFlB5seL+/de6c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dv+cV/zPLrH/wARRH/71+5fex1Vuqiffuq9e9+691737r3XvfuvdbzXvXTnXvfuvde9&#10;+691737r3Xvfuvde9+691737r3Xvfuvde9+690Bnyg/7Jo+RH/iDO2//AHgdwe/daPDrTY976p17&#10;37r3Xvfuvde9+691sDfybf8AmWnc3/h84D/3QSe/Hqy8OrlPeur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kDuf/j5dw/8Aa8y3/ufUe99Nnj0x+/de697917r3v3XurWv5Pv8A2Uvvj/xBm5v/AHvu&#10;svfj1tePWyB71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u3/OK/5nl1j/4iiP8A96/cvvY6q3VRPv3Veve/de697917r3v3Xut5r3rpzr3v3Xuv&#10;e/de697917r3v3Xuve/de697917r3v3Xuve/de6Az5Qf9k0fIj/xBnbf/vA7g9+60eHWmx731Tr3&#10;v3Xuve/de697917rYG/k2/8AMtO5v/D5wH/ugk9+PVl4dXKe9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IHc//Hy7h/7XmW/9z6j3vps8emP37r3Xvfuvde9+691a1/J9/wCyl98f+IM3N/733WXv&#10;x62vHrZA966v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QO5/8Aj5dw/wDa8y3/ALn1HvfTZ49Mfv3X&#10;uve/de697917q1r+T7/2Uvvj/wAQZub/AN77rL349bXj1sge9dX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Duf/j5dw/8Aa8y3/ufUe99N&#10;nj0x+/de697917r3v3XurWv5Pv8A2Uvvj/xBm5v/AHvusvfj1tePWyB711f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kNnez+tNrVLUe5uw9&#10;jbcq1cxtS53duAxFSsgFyjQZDIU8ocAfS1/fuvdPmC3RtndEDVW2dxYLcVMmjXUYLL4/LwJ5EWSP&#10;VNj6iojXXG4YXPIII4Pv3Xun3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s7/PY/wCZs9Ef+I73&#10;H/70qe8iPZb/AJJd7/z0J/xzrj//AHlP/K8ctf8ASqn/AO0gdUS+5p65q9e9+691737r3V/n8h3/&#10;AI+35I/+G71p/wC7PeXuDvev/cXb/wDmpN/gj66gf3aH/Jc5u/55Nv8A+rl31sge8f8Arr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z1s&#10;1kP4vmctldDRfxPJ1+Q8bv5Hj+9qpanQ0ll8jJ5LFrC55952wx+FCsXHSoH7BTr5Ydwuvrr+e9oR&#10;40zvQmpGti1CfOlePn02e3OkfXvfuvdW7fyU640nzCytOKlYBlOmN60LRNIiGtEef2Xk/tkViDKy&#10;NjhNpXkCEt9AfcWe76a+VFaldN5Gfs7ZBX+dPz6zs/u8bkwe/U8WsL43L12lKga6T2kmketPD10G&#10;aKTwB62xveMPXb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Z3+ex/zNnoj/AMR3uP8A&#10;96VPeRHst/yS73/noT/jnXH/APvKf+V45a/6VU//AGkDqiX3NPXNXr3v3Xuve/de6v8AP5Dv/H2/&#10;JH/w3etP/dnvL3B3vX/uLt//ADUm/wAEfXUD+7Q/5LnN3/PJt/8A1cu+tkD3j/11q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54fvPHr5V&#10;eve/de697917q1L+Tf8A9lrYL/xHm/8A/wB19L7jT3Z/5U9/+a8X+E9Zq/cD/wDEhrb/AKVV7/xx&#10;etur3iz13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Wd/nsf8zZ6I/8R3uP/wB6VPeR&#10;Hst/yS73/noT/jnXH/8AvKf+V45a/wClVP8A9pA6ol9zT1zV697917r3v3Xur/P5Dv8Ax9vyR/8A&#10;Dd60/wDdnvL3B3vX/uLt/wDzUm/wR9dQP7tD/kuc3f8APJt//Vy762QPeP8A11q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54fvPHr5Vev&#10;e/de697917q1L+Tf/wBlrYL/AMR5v/8A919L7jT3Z/5U9/8AmvF/hPWav3A//Ehrb/pVXv8Axxet&#10;ur3iz13V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d/nsf8zZ6I/wDEd7j/APelT3kR&#10;7Lf8ku9/56E/451x/wD7yn/leOWv+lVP/wBpA6ol9zT1zV697917r3v3Xur/AD+Q7/x9vyR/8N3r&#10;T/3Z7y9wd71/7i7f/wA1Jv8ABH11A/u0P+S5zd/zybf/ANXLvrZA94/9da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+eH7zx6+VXr3v3Xu&#10;ve/de6tS/k3/APZa2C/8R5v/AP8AdfS+4092f+VPf/mvF/hPWav3A/8AxIa2/wClVe/8cXrbq94s&#10;9d1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nf57H/M2eiP/Ed7j/8AelT3kR7Lf8ku&#10;9/56E/451x//ALyn/leOWv8ApVT/APaQOqJfc09c1eve/de697917q/z+Q7/AMfb8kf/AA3etP8A&#10;3Z7y9wd71/7i7f8A81Jv8EfXUD+7Q/5LnN3/ADybf/1cu+tkD3j/ANda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eH7zx6+VXr3v3Xuve&#10;/de6tS/k3/8AZa2C/wDEeb//APdfS+4092f+VPf/AJrxf4T1mr9wP/xIa2/6VV7/AMcXrbq94s9d&#10;1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1nf57H/M2eiP8AxHe4/wD3pU95Eey3/JLv&#10;f+ehP+Odcf8A+8p/5Xjlr/pVT/8AaQOqJfc09c1eve/de697917q/wA/kO/8fb8kf/Dd60/92e8v&#10;cHe9f+4u3/8ANSb/AAR9dQP7tD/kuc3f88m3/wDVy762QPeP/XWr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nh+88evlV697917r3v3Xur&#10;Uv5N/wD2Wtgv/Eeb/wD/AHX0vuNPdn/lT3/5rxf4T1mr9wP/AMSGtv8ApVXv/HF626veLPXdX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QSwMECgAAAAAAAAAhAKqROwXQ&#10;mQAA0JkAABUAAABkcnMvbWVkaWEvaW1hZ2UxMS5KUEf/2P/gABBKRklGAAEBAQBgAGAAAP/hEPhF&#10;eGlmAABNTQAqAAAACAAEATsAAgAAAA8AAAhKh2kABAAAAAEAAAhanJ0AAQAAAB4AABDS6hwABwAA&#10;CAwAAAA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mViZWNjYSBCb3Ryb3MAAAAFkAMAAgAAABQAABCokAQAAgAAABQA&#10;ABC8kpEAAgAAAAMxNgAAkpIAAgAAAAMxNgAA6hwABwAACAwAAAic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ODow&#10;OTowNiAxNzowOTo1MwAyMDE4OjA5OjA2IDE3OjA5OjUzAAAAUgBlAGIAZQBjAGMAYQAgAEIAbwB0&#10;AHIAbwBzAAAA/+ELI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gtMDktMDZUMTc6&#10;MDk6NTMuMTYy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lJlYmVjY2EgQm90cm9z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wUFBgUEBwYFBggHBwgKEQsKCQkKFQ8QDBEYFRoZGBUYFxseJyEbHSUd&#10;FxgiLiIlKCkrLCsaIC8zLyoyJyorKv/bAEMBBwgICgkKFAsLFCocGBwqKioqKioqKioqKioqKioq&#10;KioqKioqKioqKioqKioqKioqKioqKioqKioqKioqKioqKv/AABEIAbUB3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8097;top:28194;width:16097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">
                  <v:imagedata r:id="rId22" o:title="" grayscale="t" bilevel="t"/>
                </v:shape>
                <v:shape id="Picture 10" o:spid="_x0000_s1028" type="#_x0000_t75" style="position:absolute;top:27146;width:14668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">
                  <v:imagedata r:id="rId23" o:title=""/>
                </v:shape>
                <v:shape id="Picture 12" o:spid="_x0000_s1029" type="#_x0000_t75" style="position:absolute;left:10572;top:21431;width:10573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">
                  <v:imagedata r:id="rId24" o:title=""/>
                </v:shape>
                <v:shape id="Picture 13" o:spid="_x0000_s1030" type="#_x0000_t75" style="position:absolute;top:19431;width:8477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">
                  <v:imagedata r:id="rId25" o:title=""/>
                </v:shape>
                <v:shape id="Picture 18" o:spid="_x0000_s1031" type="#_x0000_t75" style="position:absolute;left:44005;top:17335;width:12764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">
                  <v:imagedata r:id="rId26" o:title="" grayscale="t" bilevel="t"/>
                </v:shape>
                <v:shape id="Picture 21" o:spid="_x0000_s1032" type="#_x0000_t75" style="position:absolute;left:22002;top:18383;width:12573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">
                  <v:imagedata r:id="rId27" o:title="" grayscale="t" bilevel="t"/>
                </v:shape>
                <v:group id="Group 5" o:spid="_x0000_s1033" style="position:absolute;width:55911;height:7931" coordsize="55911,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3" o:spid="_x0000_s1034" type="#_x0000_t75" style="position:absolute;left:37528;top:1428;width:18383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">
                    <v:imagedata r:id="rId28" o:title="" grayscale="t" bilevel="t"/>
                  </v:shape>
                  <v:shape id="Picture 8" o:spid="_x0000_s1035" type="#_x0000_t75" style="position:absolute;left:23717;top:2095;width:11525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">
                    <v:imagedata r:id="rId29" o:title="" grayscale="t" bilevel="t"/>
                  </v:shape>
                  <v:shape id="Picture 15" o:spid="_x0000_s1036" type="#_x0000_t75" style="position:absolute;left:8001;width:14954;height:6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">
                    <v:imagedata r:id="rId30" o:title=""/>
                  </v:shape>
                  <v:shape id="Picture 22" o:spid="_x0000_s1037" type="#_x0000_t75" style="position:absolute;top:1333;width:5810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">
                    <v:imagedata r:id="rId31" o:title=""/>
                  </v:shape>
                </v:group>
                <v:shape id="Picture 7" o:spid="_x0000_s1038" type="#_x0000_t75" style="position:absolute;left:10001;top:9239;width:9544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">
                  <v:imagedata r:id="rId32" o:title="" grayscale="t" bilevel="t"/>
                </v:shape>
                <v:shape id="Picture 9" o:spid="_x0000_s1039" type="#_x0000_t75" style="position:absolute;left:32670;top:9334;width:16225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">
                  <v:imagedata r:id="rId33" o:title="" grayscale="t" bilevel="t"/>
                </v:shape>
                <v:shape id="Picture 14" o:spid="_x0000_s1040" type="#_x0000_t75" style="position:absolute;top:10191;width:7905;height: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">
                  <v:imagedata r:id="rId34" o:title="" grayscale="t" bilevel="t"/>
                </v:shape>
                <v:shape id="Picture 20" o:spid="_x0000_s1041" type="#_x0000_t75" style="position:absolute;left:48768;top:9429;width:7137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">
                  <v:imagedata r:id="rId35" o:title="" grayscale="t" bilevel="t"/>
                </v:shape>
                <v:shape id="Picture 1" o:spid="_x0000_s1042" type="#_x0000_t75" style="position:absolute;left:21050;top:8096;width:10719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">
                  <v:imagedata r:id="rId36" o:title="" grayscale="t" bilevel="t"/>
                </v:shape>
                <v:shape id="Picture 11" o:spid="_x0000_s1043" type="#_x0000_t75" style="position:absolute;left:35814;top:15525;width:8242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">
                  <v:imagedata r:id="rId37" o:title=""/>
                </v:shape>
                <v:shape id="Picture 4" o:spid="_x0000_s1044" type="#_x0000_t75" style="position:absolute;left:38385;top:25527;width:17431;height:5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">
                  <v:imagedata r:id="rId38" o:title="" grayscale="t" bilevel="t"/>
                </v:shape>
              </v:group>
            </w:pict>
          </mc:Fallback>
        </mc:AlternateContent>
      </w:r>
    </w:p>
    <w:p w14:paraId="17D00E1F" w14:textId="3E01533F" w:rsidR="00807C06" w:rsidRDefault="00807C06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551084A0" w14:textId="31D7477E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69863B6A" w14:textId="71850114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6EF7E64A" w14:textId="7CC4E0CB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44A39AA3" w14:textId="21BA4E5B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13973C45" w14:textId="4F417F02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2B87BE5A" w14:textId="0B8B534B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7E741D70" w14:textId="54CD6D27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728BCAC0" w14:textId="15BBEAF8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0426C87F" w14:textId="0306BDEA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4668DCA4" w14:textId="3D95051E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5B178163" w14:textId="77777777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339156B6" w14:textId="67CAB336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5CF43FF9" w14:textId="5EAAC510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6026F2F7" w14:textId="77777777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30C1D869" w14:textId="77777777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3CF909C4" w14:textId="77777777" w:rsidR="00257C4D" w:rsidRDefault="00257C4D" w:rsidP="00807C06">
      <w:pPr>
        <w:ind w:firstLine="360"/>
        <w:rPr>
          <w:rFonts w:ascii="Georgia" w:hAnsi="Georgia"/>
          <w:b/>
          <w:sz w:val="28"/>
          <w:szCs w:val="28"/>
        </w:rPr>
      </w:pPr>
    </w:p>
    <w:p w14:paraId="67E9D270" w14:textId="1797FE07" w:rsidR="00732002" w:rsidRDefault="00732002" w:rsidP="00807C06">
      <w:pPr>
        <w:ind w:firstLine="360"/>
        <w:rPr>
          <w:rFonts w:ascii="Georgia" w:hAnsi="Georgia"/>
          <w:b/>
          <w:sz w:val="28"/>
          <w:szCs w:val="28"/>
        </w:rPr>
      </w:pPr>
      <w:r w:rsidRPr="00993E1D">
        <w:rPr>
          <w:rFonts w:ascii="Georgia" w:hAnsi="Georgia"/>
          <w:b/>
          <w:sz w:val="28"/>
          <w:szCs w:val="28"/>
        </w:rPr>
        <w:t>Joint statement</w:t>
      </w:r>
      <w:r>
        <w:rPr>
          <w:rFonts w:ascii="Georgia" w:hAnsi="Georgia"/>
          <w:b/>
          <w:sz w:val="28"/>
          <w:szCs w:val="28"/>
        </w:rPr>
        <w:t xml:space="preserve"> on museums and collections at risk</w:t>
      </w:r>
    </w:p>
    <w:p w14:paraId="6EDBCB76" w14:textId="30AA604E" w:rsidR="00612D4A" w:rsidRDefault="00612D4A" w:rsidP="00EC22CC">
      <w:pPr>
        <w:ind w:left="360"/>
        <w:rPr>
          <w:rFonts w:ascii="Georgia" w:hAnsi="Georgia"/>
          <w:szCs w:val="24"/>
        </w:rPr>
      </w:pPr>
    </w:p>
    <w:p w14:paraId="2B76AFF8" w14:textId="651B997A" w:rsidR="00146FBF" w:rsidRDefault="00517134" w:rsidP="00EC22CC">
      <w:pPr>
        <w:ind w:left="360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Museum f</w:t>
      </w:r>
      <w:r w:rsidR="00146FBF">
        <w:rPr>
          <w:rFonts w:ascii="Georgia" w:hAnsi="Georgia"/>
          <w:szCs w:val="24"/>
        </w:rPr>
        <w:t xml:space="preserve">unders and sector bodies </w:t>
      </w:r>
      <w:r w:rsidR="001D4BAC">
        <w:rPr>
          <w:rFonts w:ascii="Georgia" w:hAnsi="Georgia"/>
          <w:szCs w:val="24"/>
        </w:rPr>
        <w:t>have</w:t>
      </w:r>
      <w:r w:rsidR="00146FBF">
        <w:rPr>
          <w:rFonts w:ascii="Georgia" w:hAnsi="Georgia"/>
          <w:szCs w:val="24"/>
        </w:rPr>
        <w:t xml:space="preserve"> agree</w:t>
      </w:r>
      <w:r w:rsidR="001D4BAC">
        <w:rPr>
          <w:rFonts w:ascii="Georgia" w:hAnsi="Georgia"/>
          <w:szCs w:val="24"/>
        </w:rPr>
        <w:t>d</w:t>
      </w:r>
      <w:r w:rsidR="00146FBF">
        <w:rPr>
          <w:rFonts w:ascii="Georgia" w:hAnsi="Georgia"/>
          <w:szCs w:val="24"/>
        </w:rPr>
        <w:t xml:space="preserve"> a co-ordinated </w:t>
      </w:r>
      <w:r w:rsidR="00522530">
        <w:rPr>
          <w:rFonts w:ascii="Georgia" w:hAnsi="Georgia"/>
          <w:szCs w:val="24"/>
        </w:rPr>
        <w:t xml:space="preserve">approach in </w:t>
      </w:r>
      <w:r w:rsidR="00146FBF">
        <w:rPr>
          <w:rFonts w:ascii="Georgia" w:hAnsi="Georgia"/>
          <w:szCs w:val="24"/>
        </w:rPr>
        <w:t xml:space="preserve">response </w:t>
      </w:r>
      <w:r w:rsidR="008A2A7F">
        <w:rPr>
          <w:rFonts w:ascii="Georgia" w:hAnsi="Georgia"/>
          <w:szCs w:val="24"/>
        </w:rPr>
        <w:t xml:space="preserve">to situations </w:t>
      </w:r>
      <w:r w:rsidR="00146FBF">
        <w:rPr>
          <w:rFonts w:ascii="Georgia" w:hAnsi="Georgia"/>
          <w:szCs w:val="24"/>
        </w:rPr>
        <w:t>when museum</w:t>
      </w:r>
      <w:r w:rsidR="008A2A7F">
        <w:rPr>
          <w:rFonts w:ascii="Georgia" w:hAnsi="Georgia"/>
          <w:szCs w:val="24"/>
        </w:rPr>
        <w:t>s or</w:t>
      </w:r>
      <w:r w:rsidR="00146FBF">
        <w:rPr>
          <w:rFonts w:ascii="Georgia" w:hAnsi="Georgia"/>
          <w:szCs w:val="24"/>
        </w:rPr>
        <w:t xml:space="preserve"> collections are at risk. </w:t>
      </w:r>
      <w:r w:rsidR="00AD7060">
        <w:rPr>
          <w:rFonts w:ascii="Georgia" w:hAnsi="Georgia"/>
          <w:szCs w:val="24"/>
        </w:rPr>
        <w:t xml:space="preserve">This joint statement sets out </w:t>
      </w:r>
      <w:r w:rsidR="00522530">
        <w:rPr>
          <w:rFonts w:ascii="Georgia" w:hAnsi="Georgia"/>
          <w:szCs w:val="24"/>
        </w:rPr>
        <w:t>this commitment</w:t>
      </w:r>
      <w:r w:rsidR="00146FBF">
        <w:rPr>
          <w:rFonts w:ascii="Georgia" w:hAnsi="Georgia"/>
          <w:szCs w:val="24"/>
        </w:rPr>
        <w:t xml:space="preserve">. </w:t>
      </w:r>
    </w:p>
    <w:p w14:paraId="0BF1E06B" w14:textId="096B667E" w:rsidR="00764094" w:rsidRDefault="00764094" w:rsidP="00EC22CC">
      <w:pPr>
        <w:rPr>
          <w:rFonts w:ascii="Georgia" w:hAnsi="Georgia"/>
          <w:szCs w:val="24"/>
        </w:rPr>
      </w:pPr>
    </w:p>
    <w:p w14:paraId="0B925A49" w14:textId="3D524DA9" w:rsidR="00227091" w:rsidRDefault="0015345A" w:rsidP="00227091">
      <w:pPr>
        <w:ind w:left="360"/>
        <w:rPr>
          <w:rFonts w:ascii="Georgia" w:hAnsi="Georgia"/>
          <w:szCs w:val="24"/>
        </w:rPr>
      </w:pPr>
      <w:r w:rsidRPr="00EC22CC">
        <w:rPr>
          <w:rFonts w:ascii="Georgia" w:hAnsi="Georgia"/>
          <w:szCs w:val="24"/>
        </w:rPr>
        <w:t>Arts Council England</w:t>
      </w:r>
      <w:r w:rsidR="005574C5">
        <w:rPr>
          <w:rFonts w:ascii="Georgia" w:hAnsi="Georgia"/>
          <w:szCs w:val="24"/>
        </w:rPr>
        <w:t xml:space="preserve">; </w:t>
      </w:r>
      <w:r w:rsidRPr="00EC22CC">
        <w:rPr>
          <w:rFonts w:ascii="Georgia" w:hAnsi="Georgia"/>
          <w:szCs w:val="24"/>
        </w:rPr>
        <w:t>the Heritage Lottery Fund</w:t>
      </w:r>
      <w:r w:rsidR="007E4C56" w:rsidRPr="00EC22CC">
        <w:rPr>
          <w:rFonts w:ascii="Georgia" w:hAnsi="Georgia"/>
          <w:szCs w:val="24"/>
        </w:rPr>
        <w:t>;</w:t>
      </w:r>
      <w:r w:rsidRPr="00EC22CC">
        <w:rPr>
          <w:rFonts w:ascii="Georgia" w:hAnsi="Georgia"/>
          <w:szCs w:val="24"/>
        </w:rPr>
        <w:t xml:space="preserve"> Museums Association;</w:t>
      </w:r>
      <w:r w:rsidR="00FE322F">
        <w:rPr>
          <w:rFonts w:ascii="Georgia" w:hAnsi="Georgia"/>
          <w:szCs w:val="24"/>
        </w:rPr>
        <w:t xml:space="preserve"> Army Museums </w:t>
      </w:r>
      <w:proofErr w:type="spellStart"/>
      <w:r w:rsidR="00FE322F">
        <w:rPr>
          <w:rFonts w:ascii="Georgia" w:hAnsi="Georgia"/>
          <w:szCs w:val="24"/>
        </w:rPr>
        <w:t>Ogilby</w:t>
      </w:r>
      <w:proofErr w:type="spellEnd"/>
      <w:r w:rsidR="00FE322F">
        <w:rPr>
          <w:rFonts w:ascii="Georgia" w:hAnsi="Georgia"/>
          <w:szCs w:val="24"/>
        </w:rPr>
        <w:t xml:space="preserve"> Trust; the</w:t>
      </w:r>
      <w:r w:rsidRPr="00EC22CC">
        <w:rPr>
          <w:rFonts w:ascii="Georgia" w:hAnsi="Georgia"/>
          <w:szCs w:val="24"/>
        </w:rPr>
        <w:t xml:space="preserve"> Association of Independent Museums</w:t>
      </w:r>
      <w:r w:rsidR="007522D6">
        <w:rPr>
          <w:rFonts w:ascii="Georgia" w:hAnsi="Georgia"/>
          <w:szCs w:val="24"/>
        </w:rPr>
        <w:t>;</w:t>
      </w:r>
      <w:r w:rsidRPr="00EC22CC">
        <w:rPr>
          <w:rFonts w:ascii="Georgia" w:hAnsi="Georgia"/>
          <w:szCs w:val="24"/>
        </w:rPr>
        <w:t xml:space="preserve"> Collections Trust</w:t>
      </w:r>
      <w:r w:rsidR="007522D6">
        <w:rPr>
          <w:rFonts w:ascii="Georgia" w:hAnsi="Georgia"/>
          <w:szCs w:val="24"/>
        </w:rPr>
        <w:t>;</w:t>
      </w:r>
      <w:r w:rsidRPr="00EC22CC">
        <w:rPr>
          <w:rFonts w:ascii="Georgia" w:hAnsi="Georgia"/>
          <w:szCs w:val="24"/>
        </w:rPr>
        <w:t xml:space="preserve"> English Heritage</w:t>
      </w:r>
      <w:r w:rsidR="007522D6">
        <w:rPr>
          <w:rFonts w:ascii="Georgia" w:hAnsi="Georgia"/>
          <w:szCs w:val="24"/>
        </w:rPr>
        <w:t>;</w:t>
      </w:r>
      <w:r w:rsidRPr="00EC22CC">
        <w:rPr>
          <w:rFonts w:ascii="Georgia" w:hAnsi="Georgia"/>
          <w:szCs w:val="24"/>
        </w:rPr>
        <w:t xml:space="preserve"> Historic England; University Museums Group</w:t>
      </w:r>
      <w:r w:rsidR="007522D6">
        <w:rPr>
          <w:rFonts w:ascii="Georgia" w:hAnsi="Georgia"/>
          <w:szCs w:val="24"/>
        </w:rPr>
        <w:t>;</w:t>
      </w:r>
      <w:r w:rsidRPr="00EC22CC">
        <w:rPr>
          <w:rFonts w:ascii="Georgia" w:hAnsi="Georgia"/>
          <w:szCs w:val="24"/>
        </w:rPr>
        <w:t xml:space="preserve"> Art Fund; National Museums Directors</w:t>
      </w:r>
      <w:r w:rsidR="004E509B" w:rsidRPr="00EC22CC">
        <w:rPr>
          <w:rFonts w:ascii="Georgia" w:hAnsi="Georgia"/>
          <w:szCs w:val="24"/>
        </w:rPr>
        <w:t>’</w:t>
      </w:r>
      <w:r w:rsidRPr="00EC22CC">
        <w:rPr>
          <w:rFonts w:ascii="Georgia" w:hAnsi="Georgia"/>
          <w:szCs w:val="24"/>
        </w:rPr>
        <w:t xml:space="preserve"> Council</w:t>
      </w:r>
      <w:r w:rsidR="004F7358">
        <w:rPr>
          <w:rFonts w:ascii="Georgia" w:hAnsi="Georgia"/>
          <w:szCs w:val="24"/>
        </w:rPr>
        <w:t xml:space="preserve">; </w:t>
      </w:r>
      <w:r w:rsidR="00637388">
        <w:rPr>
          <w:rFonts w:ascii="Georgia" w:hAnsi="Georgia"/>
          <w:szCs w:val="24"/>
        </w:rPr>
        <w:t xml:space="preserve">National Trust; </w:t>
      </w:r>
      <w:r w:rsidR="004F7358">
        <w:rPr>
          <w:rFonts w:ascii="Georgia" w:hAnsi="Georgia"/>
          <w:szCs w:val="24"/>
        </w:rPr>
        <w:t>Museums Galleries Scotland; Northern Ireland Museums Council; The National Archives</w:t>
      </w:r>
      <w:r w:rsidR="006E5D80">
        <w:rPr>
          <w:rFonts w:ascii="Georgia" w:hAnsi="Georgia"/>
          <w:szCs w:val="24"/>
        </w:rPr>
        <w:t>;</w:t>
      </w:r>
      <w:r w:rsidR="004F7358">
        <w:rPr>
          <w:rFonts w:ascii="Georgia" w:hAnsi="Georgia"/>
          <w:szCs w:val="24"/>
        </w:rPr>
        <w:t xml:space="preserve"> </w:t>
      </w:r>
      <w:r w:rsidRPr="00EC22CC">
        <w:rPr>
          <w:rFonts w:ascii="Georgia" w:hAnsi="Georgia"/>
          <w:szCs w:val="24"/>
        </w:rPr>
        <w:t xml:space="preserve"> the Museum Development Network </w:t>
      </w:r>
      <w:r w:rsidR="006E5D80">
        <w:rPr>
          <w:rFonts w:ascii="Georgia" w:hAnsi="Georgia"/>
          <w:szCs w:val="24"/>
        </w:rPr>
        <w:t xml:space="preserve">and the </w:t>
      </w:r>
      <w:r w:rsidR="00954AAB">
        <w:rPr>
          <w:rFonts w:ascii="Georgia" w:hAnsi="Georgia"/>
          <w:szCs w:val="24"/>
        </w:rPr>
        <w:t xml:space="preserve">Welsh </w:t>
      </w:r>
      <w:r w:rsidR="008707C4">
        <w:rPr>
          <w:rFonts w:ascii="Georgia" w:hAnsi="Georgia"/>
          <w:szCs w:val="24"/>
        </w:rPr>
        <w:t>M</w:t>
      </w:r>
      <w:r w:rsidR="006E5D80">
        <w:rPr>
          <w:rFonts w:ascii="Georgia" w:hAnsi="Georgia"/>
          <w:szCs w:val="24"/>
        </w:rPr>
        <w:t xml:space="preserve">useums </w:t>
      </w:r>
      <w:r w:rsidR="00954AAB">
        <w:rPr>
          <w:rFonts w:ascii="Georgia" w:hAnsi="Georgia"/>
          <w:szCs w:val="24"/>
        </w:rPr>
        <w:t>Federation</w:t>
      </w:r>
      <w:r w:rsidR="006E5D80">
        <w:rPr>
          <w:rFonts w:ascii="Georgia" w:hAnsi="Georgia"/>
          <w:szCs w:val="24"/>
        </w:rPr>
        <w:t xml:space="preserve"> </w:t>
      </w:r>
      <w:r w:rsidR="00522530">
        <w:rPr>
          <w:rFonts w:ascii="Georgia" w:hAnsi="Georgia"/>
          <w:szCs w:val="24"/>
        </w:rPr>
        <w:t>will</w:t>
      </w:r>
      <w:r w:rsidRPr="00EC22CC">
        <w:rPr>
          <w:rFonts w:ascii="Georgia" w:hAnsi="Georgia"/>
          <w:szCs w:val="24"/>
        </w:rPr>
        <w:t xml:space="preserve"> work together in </w:t>
      </w:r>
      <w:r w:rsidR="009235C2" w:rsidRPr="00EC22CC">
        <w:rPr>
          <w:rFonts w:ascii="Georgia" w:hAnsi="Georgia"/>
          <w:szCs w:val="24"/>
        </w:rPr>
        <w:t>offering guidance to</w:t>
      </w:r>
      <w:r w:rsidRPr="00EC22CC">
        <w:rPr>
          <w:rFonts w:ascii="Georgia" w:hAnsi="Georgia"/>
          <w:szCs w:val="24"/>
        </w:rPr>
        <w:t xml:space="preserve"> museums which are in difficulty. </w:t>
      </w:r>
      <w:r w:rsidR="00227091">
        <w:rPr>
          <w:rFonts w:ascii="Georgia" w:hAnsi="Georgia"/>
          <w:szCs w:val="24"/>
        </w:rPr>
        <w:t xml:space="preserve">In doing so, </w:t>
      </w:r>
      <w:r w:rsidR="00522530">
        <w:rPr>
          <w:rFonts w:ascii="Georgia" w:hAnsi="Georgia"/>
          <w:szCs w:val="24"/>
        </w:rPr>
        <w:t>we</w:t>
      </w:r>
      <w:r w:rsidR="00227091">
        <w:rPr>
          <w:rFonts w:ascii="Georgia" w:hAnsi="Georgia"/>
          <w:szCs w:val="24"/>
        </w:rPr>
        <w:t xml:space="preserve"> are responding to the </w:t>
      </w:r>
      <w:r w:rsidR="00227091" w:rsidRPr="00EC22CC">
        <w:rPr>
          <w:rFonts w:ascii="Georgia" w:hAnsi="Georgia"/>
          <w:szCs w:val="24"/>
        </w:rPr>
        <w:t>Mendoza Review of Museums</w:t>
      </w:r>
      <w:r w:rsidR="00522530">
        <w:rPr>
          <w:rFonts w:ascii="Georgia" w:hAnsi="Georgia"/>
          <w:szCs w:val="24"/>
        </w:rPr>
        <w:t>,</w:t>
      </w:r>
      <w:r w:rsidR="00227091" w:rsidRPr="00EC22CC">
        <w:rPr>
          <w:rFonts w:ascii="Georgia" w:hAnsi="Georgia"/>
          <w:szCs w:val="24"/>
        </w:rPr>
        <w:t xml:space="preserve"> published in November 2017</w:t>
      </w:r>
      <w:r w:rsidR="00227091">
        <w:rPr>
          <w:rFonts w:ascii="Georgia" w:hAnsi="Georgia"/>
          <w:szCs w:val="24"/>
        </w:rPr>
        <w:t xml:space="preserve">, which included the recommendation </w:t>
      </w:r>
      <w:r w:rsidR="005574C5">
        <w:rPr>
          <w:rFonts w:ascii="Georgia" w:hAnsi="Georgia"/>
          <w:szCs w:val="24"/>
        </w:rPr>
        <w:t>of</w:t>
      </w:r>
      <w:r w:rsidR="00227091">
        <w:rPr>
          <w:rFonts w:ascii="Georgia" w:hAnsi="Georgia"/>
          <w:szCs w:val="24"/>
        </w:rPr>
        <w:t xml:space="preserve"> a new protocol to </w:t>
      </w:r>
      <w:r w:rsidR="001D4BAC">
        <w:rPr>
          <w:rFonts w:ascii="Georgia" w:hAnsi="Georgia"/>
          <w:szCs w:val="24"/>
        </w:rPr>
        <w:t>shape the response</w:t>
      </w:r>
      <w:r w:rsidR="00227091">
        <w:rPr>
          <w:rFonts w:ascii="Georgia" w:hAnsi="Georgia"/>
          <w:szCs w:val="24"/>
        </w:rPr>
        <w:t xml:space="preserve"> to </w:t>
      </w:r>
      <w:r w:rsidR="005874F8">
        <w:rPr>
          <w:rFonts w:ascii="Georgia" w:hAnsi="Georgia"/>
          <w:szCs w:val="24"/>
        </w:rPr>
        <w:t xml:space="preserve">museums and collections at </w:t>
      </w:r>
      <w:r w:rsidR="005874F8" w:rsidRPr="009C4561">
        <w:rPr>
          <w:rFonts w:ascii="Georgia" w:hAnsi="Georgia"/>
          <w:szCs w:val="24"/>
        </w:rPr>
        <w:t xml:space="preserve">risk: that is, </w:t>
      </w:r>
      <w:r w:rsidR="00A51FD4" w:rsidRPr="009C4561">
        <w:rPr>
          <w:rFonts w:ascii="Georgia" w:hAnsi="Georgia"/>
          <w:szCs w:val="24"/>
        </w:rPr>
        <w:t>the possible loss of public access through closure of museums</w:t>
      </w:r>
      <w:r w:rsidR="00D46DB2">
        <w:rPr>
          <w:rFonts w:ascii="Georgia" w:hAnsi="Georgia"/>
          <w:szCs w:val="24"/>
        </w:rPr>
        <w:t>,</w:t>
      </w:r>
      <w:r w:rsidR="00A51FD4" w:rsidRPr="009C4561">
        <w:rPr>
          <w:rFonts w:ascii="Georgia" w:hAnsi="Georgia"/>
          <w:szCs w:val="24"/>
        </w:rPr>
        <w:t xml:space="preserve"> or the sale or dispersal of collections</w:t>
      </w:r>
      <w:r w:rsidR="00D46DB2">
        <w:rPr>
          <w:rFonts w:ascii="Georgia" w:hAnsi="Georgia"/>
          <w:szCs w:val="24"/>
        </w:rPr>
        <w:t xml:space="preserve"> or historic buildings</w:t>
      </w:r>
      <w:r w:rsidR="00A51FD4" w:rsidRPr="009C4561">
        <w:rPr>
          <w:rFonts w:ascii="Georgia" w:hAnsi="Georgia"/>
          <w:szCs w:val="24"/>
        </w:rPr>
        <w:t>.</w:t>
      </w:r>
      <w:r w:rsidR="00A51FD4">
        <w:rPr>
          <w:rFonts w:ascii="Georgia" w:hAnsi="Georgia"/>
          <w:szCs w:val="24"/>
        </w:rPr>
        <w:t xml:space="preserve"> </w:t>
      </w:r>
    </w:p>
    <w:p w14:paraId="2A40D216" w14:textId="13C86678" w:rsidR="00227091" w:rsidRDefault="00227091" w:rsidP="00227091">
      <w:pPr>
        <w:ind w:left="360"/>
        <w:rPr>
          <w:rFonts w:ascii="Georgia" w:hAnsi="Georgia"/>
          <w:szCs w:val="24"/>
        </w:rPr>
      </w:pPr>
    </w:p>
    <w:p w14:paraId="0A0FC038" w14:textId="636A044E" w:rsidR="00227091" w:rsidRPr="00EC22CC" w:rsidRDefault="00D04D48" w:rsidP="00227091">
      <w:pPr>
        <w:ind w:left="360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 xml:space="preserve">The organisations supporting this statement wish to provide appropriate and timely advice </w:t>
      </w:r>
      <w:r w:rsidR="00522530">
        <w:rPr>
          <w:rFonts w:ascii="Georgia" w:hAnsi="Georgia"/>
          <w:szCs w:val="24"/>
        </w:rPr>
        <w:t>in such situations,</w:t>
      </w:r>
      <w:r>
        <w:rPr>
          <w:rFonts w:ascii="Georgia" w:hAnsi="Georgia"/>
          <w:szCs w:val="24"/>
        </w:rPr>
        <w:t xml:space="preserve"> support</w:t>
      </w:r>
      <w:r w:rsidR="00522530">
        <w:rPr>
          <w:rFonts w:ascii="Georgia" w:hAnsi="Georgia"/>
          <w:szCs w:val="24"/>
        </w:rPr>
        <w:t>ing</w:t>
      </w:r>
      <w:r>
        <w:rPr>
          <w:rFonts w:ascii="Georgia" w:hAnsi="Georgia"/>
          <w:szCs w:val="24"/>
        </w:rPr>
        <w:t xml:space="preserve"> governing bodies in </w:t>
      </w:r>
      <w:r w:rsidR="00522530">
        <w:rPr>
          <w:rFonts w:ascii="Georgia" w:hAnsi="Georgia"/>
          <w:szCs w:val="24"/>
        </w:rPr>
        <w:t>their</w:t>
      </w:r>
      <w:r>
        <w:rPr>
          <w:rFonts w:ascii="Georgia" w:hAnsi="Georgia"/>
          <w:szCs w:val="24"/>
        </w:rPr>
        <w:t xml:space="preserve"> decision</w:t>
      </w:r>
      <w:r w:rsidR="00522530">
        <w:rPr>
          <w:rFonts w:ascii="Georgia" w:hAnsi="Georgia"/>
          <w:szCs w:val="24"/>
        </w:rPr>
        <w:t>-making</w:t>
      </w:r>
      <w:r>
        <w:rPr>
          <w:rFonts w:ascii="Georgia" w:hAnsi="Georgia"/>
          <w:szCs w:val="24"/>
        </w:rPr>
        <w:t>.</w:t>
      </w:r>
      <w:r w:rsidR="00B60363">
        <w:rPr>
          <w:rFonts w:ascii="Georgia" w:hAnsi="Georgia"/>
          <w:szCs w:val="24"/>
        </w:rPr>
        <w:t xml:space="preserve"> </w:t>
      </w:r>
      <w:r w:rsidR="00265177">
        <w:rPr>
          <w:rFonts w:ascii="Georgia" w:hAnsi="Georgia"/>
          <w:szCs w:val="24"/>
        </w:rPr>
        <w:t xml:space="preserve">However, the responsibility for the stewardship of </w:t>
      </w:r>
      <w:r w:rsidR="00522530">
        <w:rPr>
          <w:rFonts w:ascii="Georgia" w:hAnsi="Georgia"/>
          <w:szCs w:val="24"/>
        </w:rPr>
        <w:t>the museum</w:t>
      </w:r>
      <w:r w:rsidR="00D46DB2">
        <w:rPr>
          <w:rFonts w:ascii="Georgia" w:hAnsi="Georgia"/>
          <w:szCs w:val="24"/>
        </w:rPr>
        <w:t>, its buildings</w:t>
      </w:r>
      <w:r w:rsidR="00522530">
        <w:rPr>
          <w:rFonts w:ascii="Georgia" w:hAnsi="Georgia"/>
          <w:szCs w:val="24"/>
        </w:rPr>
        <w:t xml:space="preserve"> and </w:t>
      </w:r>
      <w:r w:rsidR="00265177">
        <w:rPr>
          <w:rFonts w:ascii="Georgia" w:hAnsi="Georgia"/>
          <w:szCs w:val="24"/>
        </w:rPr>
        <w:t xml:space="preserve">collections </w:t>
      </w:r>
      <w:proofErr w:type="gramStart"/>
      <w:r w:rsidR="00265177">
        <w:rPr>
          <w:rFonts w:ascii="Georgia" w:hAnsi="Georgia"/>
          <w:szCs w:val="24"/>
        </w:rPr>
        <w:t>remains</w:t>
      </w:r>
      <w:proofErr w:type="gramEnd"/>
      <w:r w:rsidR="00265177">
        <w:rPr>
          <w:rFonts w:ascii="Georgia" w:hAnsi="Georgia"/>
          <w:szCs w:val="24"/>
        </w:rPr>
        <w:t xml:space="preserve"> with the governing bodies and an effective response will depend on </w:t>
      </w:r>
      <w:r w:rsidR="00B60363" w:rsidRPr="00EC22CC">
        <w:rPr>
          <w:rFonts w:ascii="Georgia" w:hAnsi="Georgia"/>
          <w:szCs w:val="24"/>
        </w:rPr>
        <w:t xml:space="preserve">the willingness of an organisation to </w:t>
      </w:r>
      <w:r w:rsidR="00265177">
        <w:rPr>
          <w:rFonts w:ascii="Georgia" w:hAnsi="Georgia"/>
          <w:szCs w:val="24"/>
        </w:rPr>
        <w:t>take</w:t>
      </w:r>
      <w:r w:rsidR="00B60363" w:rsidRPr="00EC22CC">
        <w:rPr>
          <w:rFonts w:ascii="Georgia" w:hAnsi="Georgia"/>
          <w:szCs w:val="24"/>
        </w:rPr>
        <w:t xml:space="preserve"> ownership of </w:t>
      </w:r>
      <w:r w:rsidR="00522530">
        <w:rPr>
          <w:rFonts w:ascii="Georgia" w:hAnsi="Georgia"/>
          <w:szCs w:val="24"/>
        </w:rPr>
        <w:t>its</w:t>
      </w:r>
      <w:r w:rsidR="00B60363" w:rsidRPr="00EC22CC">
        <w:rPr>
          <w:rFonts w:ascii="Georgia" w:hAnsi="Georgia"/>
          <w:szCs w:val="24"/>
        </w:rPr>
        <w:t xml:space="preserve"> issues.</w:t>
      </w:r>
    </w:p>
    <w:p w14:paraId="6854D257" w14:textId="7F3E8997" w:rsidR="0015345A" w:rsidRPr="00EC22CC" w:rsidRDefault="0015345A" w:rsidP="00EC22CC">
      <w:pPr>
        <w:ind w:left="360"/>
        <w:rPr>
          <w:rFonts w:ascii="Georgia" w:hAnsi="Georgia"/>
          <w:szCs w:val="24"/>
        </w:rPr>
      </w:pPr>
    </w:p>
    <w:p w14:paraId="4A1E1C4F" w14:textId="7A2E1CED" w:rsidR="00500EE1" w:rsidRPr="00EC22CC" w:rsidRDefault="00500EE1" w:rsidP="00500EE1">
      <w:pPr>
        <w:ind w:left="360"/>
        <w:rPr>
          <w:rFonts w:ascii="Georgia" w:hAnsi="Georgia"/>
          <w:szCs w:val="24"/>
        </w:rPr>
      </w:pPr>
      <w:r w:rsidRPr="00EC22CC">
        <w:rPr>
          <w:rFonts w:ascii="Georgia" w:hAnsi="Georgia"/>
          <w:szCs w:val="24"/>
        </w:rPr>
        <w:t xml:space="preserve">We urge organisations, or individuals, who have concerns about the sustainability of a museum or collection to contact </w:t>
      </w:r>
      <w:r w:rsidR="00522530">
        <w:rPr>
          <w:rFonts w:ascii="Georgia" w:hAnsi="Georgia"/>
          <w:szCs w:val="24"/>
        </w:rPr>
        <w:t>the most relevant</w:t>
      </w:r>
      <w:r w:rsidR="00EE5322">
        <w:rPr>
          <w:rFonts w:ascii="Georgia" w:hAnsi="Georgia"/>
          <w:szCs w:val="24"/>
        </w:rPr>
        <w:t xml:space="preserve"> organisation</w:t>
      </w:r>
      <w:r w:rsidRPr="00EC22CC">
        <w:rPr>
          <w:rFonts w:ascii="Georgia" w:hAnsi="Georgia"/>
          <w:szCs w:val="24"/>
        </w:rPr>
        <w:t>, as early as possible</w:t>
      </w:r>
      <w:r w:rsidR="00D04D48">
        <w:rPr>
          <w:rFonts w:ascii="Georgia" w:hAnsi="Georgia"/>
          <w:szCs w:val="24"/>
        </w:rPr>
        <w:t xml:space="preserve">. We commit to sharing information between </w:t>
      </w:r>
      <w:r w:rsidR="00522530">
        <w:rPr>
          <w:rFonts w:ascii="Georgia" w:hAnsi="Georgia"/>
          <w:szCs w:val="24"/>
        </w:rPr>
        <w:lastRenderedPageBreak/>
        <w:t>relevant parties</w:t>
      </w:r>
      <w:r w:rsidR="00D04D48">
        <w:rPr>
          <w:rFonts w:ascii="Georgia" w:hAnsi="Georgia"/>
          <w:szCs w:val="24"/>
        </w:rPr>
        <w:t xml:space="preserve">, if </w:t>
      </w:r>
      <w:r w:rsidR="00EE5322">
        <w:rPr>
          <w:rFonts w:ascii="Georgia" w:hAnsi="Georgia"/>
          <w:szCs w:val="24"/>
        </w:rPr>
        <w:t>given permission</w:t>
      </w:r>
      <w:r w:rsidR="00D04D48">
        <w:rPr>
          <w:rFonts w:ascii="Georgia" w:hAnsi="Georgia"/>
          <w:szCs w:val="24"/>
        </w:rPr>
        <w:t xml:space="preserve"> to do so, so that we can determine who is best placed to </w:t>
      </w:r>
      <w:r w:rsidR="00003693">
        <w:rPr>
          <w:rFonts w:ascii="Georgia" w:hAnsi="Georgia"/>
          <w:szCs w:val="24"/>
        </w:rPr>
        <w:t>help</w:t>
      </w:r>
      <w:r w:rsidR="00D04D48">
        <w:rPr>
          <w:rFonts w:ascii="Georgia" w:hAnsi="Georgia"/>
          <w:szCs w:val="24"/>
        </w:rPr>
        <w:t>. We recognise that in some cases, there might be a need for confidentiality and more discreet conversations.</w:t>
      </w:r>
      <w:r w:rsidRPr="00EC22CC">
        <w:rPr>
          <w:rFonts w:ascii="Georgia" w:hAnsi="Georgia"/>
          <w:szCs w:val="24"/>
        </w:rPr>
        <w:t xml:space="preserve"> </w:t>
      </w:r>
    </w:p>
    <w:p w14:paraId="08D09B6B" w14:textId="6DCE42A2" w:rsidR="0015345A" w:rsidRPr="00EC22CC" w:rsidRDefault="0015345A" w:rsidP="00EC22CC">
      <w:pPr>
        <w:ind w:left="360"/>
        <w:rPr>
          <w:rFonts w:ascii="Georgia" w:hAnsi="Georgia"/>
          <w:szCs w:val="24"/>
        </w:rPr>
      </w:pPr>
      <w:r w:rsidRPr="00EC22CC">
        <w:rPr>
          <w:rFonts w:ascii="Georgia" w:hAnsi="Georgia"/>
          <w:szCs w:val="24"/>
        </w:rPr>
        <w:t>When appr</w:t>
      </w:r>
      <w:r w:rsidR="00FC24D1" w:rsidRPr="00EC22CC">
        <w:rPr>
          <w:rFonts w:ascii="Georgia" w:hAnsi="Georgia"/>
          <w:szCs w:val="24"/>
        </w:rPr>
        <w:t>oached with concerns</w:t>
      </w:r>
      <w:r w:rsidRPr="00EC22CC">
        <w:rPr>
          <w:rFonts w:ascii="Georgia" w:hAnsi="Georgia"/>
          <w:szCs w:val="24"/>
        </w:rPr>
        <w:t>, we commit to working in partnership. We will meet to discuss appropriate responses</w:t>
      </w:r>
      <w:r w:rsidR="00522530">
        <w:rPr>
          <w:rFonts w:ascii="Georgia" w:hAnsi="Georgia"/>
          <w:szCs w:val="24"/>
        </w:rPr>
        <w:t>.</w:t>
      </w:r>
      <w:r w:rsidRPr="00EC22CC">
        <w:rPr>
          <w:rFonts w:ascii="Georgia" w:hAnsi="Georgia"/>
          <w:szCs w:val="24"/>
        </w:rPr>
        <w:t xml:space="preserve"> </w:t>
      </w:r>
      <w:r w:rsidR="00764094" w:rsidRPr="00EC22CC">
        <w:rPr>
          <w:rFonts w:ascii="Georgia" w:hAnsi="Georgia"/>
          <w:szCs w:val="24"/>
        </w:rPr>
        <w:t xml:space="preserve">Our aim </w:t>
      </w:r>
      <w:r w:rsidR="00EE5322">
        <w:rPr>
          <w:rFonts w:ascii="Georgia" w:hAnsi="Georgia"/>
          <w:szCs w:val="24"/>
        </w:rPr>
        <w:t>will be</w:t>
      </w:r>
      <w:r w:rsidR="00764094" w:rsidRPr="00EC22CC">
        <w:rPr>
          <w:rFonts w:ascii="Georgia" w:hAnsi="Georgia"/>
          <w:szCs w:val="24"/>
        </w:rPr>
        <w:t xml:space="preserve"> to help</w:t>
      </w:r>
      <w:r w:rsidRPr="00EC22CC">
        <w:rPr>
          <w:rFonts w:ascii="Georgia" w:hAnsi="Georgia"/>
          <w:szCs w:val="24"/>
        </w:rPr>
        <w:t xml:space="preserve"> ensure the public retain long-term access to the collections held for their benefit.</w:t>
      </w:r>
    </w:p>
    <w:p w14:paraId="68859C14" w14:textId="77777777" w:rsidR="0015345A" w:rsidRDefault="0015345A" w:rsidP="00EC22CC">
      <w:pPr>
        <w:rPr>
          <w:rFonts w:ascii="Georgia" w:hAnsi="Georgia"/>
          <w:szCs w:val="24"/>
        </w:rPr>
      </w:pPr>
    </w:p>
    <w:p w14:paraId="320304A3" w14:textId="48EFE9D7" w:rsidR="00B7379B" w:rsidRPr="00EC22CC" w:rsidRDefault="00965103" w:rsidP="00EC22CC">
      <w:pPr>
        <w:ind w:left="360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 xml:space="preserve">Our joint response will </w:t>
      </w:r>
      <w:proofErr w:type="gramStart"/>
      <w:r>
        <w:rPr>
          <w:rFonts w:ascii="Georgia" w:hAnsi="Georgia"/>
          <w:szCs w:val="24"/>
        </w:rPr>
        <w:t>take into account</w:t>
      </w:r>
      <w:proofErr w:type="gramEnd"/>
      <w:r>
        <w:rPr>
          <w:rFonts w:ascii="Georgia" w:hAnsi="Georgia"/>
          <w:szCs w:val="24"/>
        </w:rPr>
        <w:t xml:space="preserve"> the circumstances of each case, recognising that m</w:t>
      </w:r>
      <w:r w:rsidR="00B7379B" w:rsidRPr="00EC22CC">
        <w:rPr>
          <w:rFonts w:ascii="Georgia" w:hAnsi="Georgia"/>
          <w:szCs w:val="24"/>
        </w:rPr>
        <w:t xml:space="preserve">useums vary </w:t>
      </w:r>
      <w:r w:rsidR="000E176D" w:rsidRPr="00EC22CC">
        <w:rPr>
          <w:rFonts w:ascii="Georgia" w:hAnsi="Georgia"/>
          <w:szCs w:val="24"/>
        </w:rPr>
        <w:t>greatl</w:t>
      </w:r>
      <w:r w:rsidR="00B7379B" w:rsidRPr="00EC22CC">
        <w:rPr>
          <w:rFonts w:ascii="Georgia" w:hAnsi="Georgia"/>
          <w:szCs w:val="24"/>
        </w:rPr>
        <w:t xml:space="preserve">y in terms of the collections </w:t>
      </w:r>
      <w:r w:rsidR="00D46DB2">
        <w:rPr>
          <w:rFonts w:ascii="Georgia" w:hAnsi="Georgia"/>
          <w:szCs w:val="24"/>
        </w:rPr>
        <w:t xml:space="preserve">and buildings </w:t>
      </w:r>
      <w:r w:rsidR="00B7379B" w:rsidRPr="00EC22CC">
        <w:rPr>
          <w:rFonts w:ascii="Georgia" w:hAnsi="Georgia"/>
          <w:szCs w:val="24"/>
        </w:rPr>
        <w:t xml:space="preserve">they manage, their users, business </w:t>
      </w:r>
      <w:r w:rsidR="0015345A" w:rsidRPr="00EC22CC">
        <w:rPr>
          <w:rFonts w:ascii="Georgia" w:hAnsi="Georgia"/>
          <w:szCs w:val="24"/>
        </w:rPr>
        <w:t xml:space="preserve">and governance </w:t>
      </w:r>
      <w:r w:rsidR="00B7379B" w:rsidRPr="00EC22CC">
        <w:rPr>
          <w:rFonts w:ascii="Georgia" w:hAnsi="Georgia"/>
          <w:szCs w:val="24"/>
        </w:rPr>
        <w:t>models, scale of operation and income streams</w:t>
      </w:r>
      <w:r>
        <w:rPr>
          <w:rFonts w:ascii="Georgia" w:hAnsi="Georgia"/>
          <w:szCs w:val="24"/>
        </w:rPr>
        <w:t>.</w:t>
      </w:r>
      <w:r w:rsidR="00B7379B" w:rsidRPr="00EC22CC">
        <w:rPr>
          <w:rFonts w:ascii="Georgia" w:hAnsi="Georgia"/>
          <w:szCs w:val="24"/>
        </w:rPr>
        <w:t xml:space="preserve"> </w:t>
      </w:r>
    </w:p>
    <w:p w14:paraId="33C9A3CD" w14:textId="77777777" w:rsidR="00B7379B" w:rsidRDefault="00B7379B" w:rsidP="00EC22CC">
      <w:pPr>
        <w:rPr>
          <w:rFonts w:ascii="Georgia" w:hAnsi="Georgia"/>
          <w:szCs w:val="24"/>
        </w:rPr>
      </w:pPr>
    </w:p>
    <w:p w14:paraId="60860D9F" w14:textId="78F09D8E" w:rsidR="007E4C56" w:rsidRPr="00EC22CC" w:rsidRDefault="007F1B74" w:rsidP="00EC22CC">
      <w:pPr>
        <w:ind w:left="360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We recognise that it</w:t>
      </w:r>
      <w:r w:rsidR="00EC11A1" w:rsidRPr="00EC22CC">
        <w:rPr>
          <w:rFonts w:ascii="Georgia" w:hAnsi="Georgia"/>
          <w:szCs w:val="24"/>
        </w:rPr>
        <w:t xml:space="preserve"> may not be possible to s</w:t>
      </w:r>
      <w:r w:rsidR="005C3E98" w:rsidRPr="00EC22CC">
        <w:rPr>
          <w:rFonts w:ascii="Georgia" w:hAnsi="Georgia"/>
          <w:szCs w:val="24"/>
        </w:rPr>
        <w:t>ecure a long</w:t>
      </w:r>
      <w:r w:rsidR="00764094" w:rsidRPr="00EC22CC">
        <w:rPr>
          <w:rFonts w:ascii="Georgia" w:hAnsi="Georgia"/>
          <w:szCs w:val="24"/>
        </w:rPr>
        <w:t>-</w:t>
      </w:r>
      <w:r w:rsidR="005C3E98" w:rsidRPr="00EC22CC">
        <w:rPr>
          <w:rFonts w:ascii="Georgia" w:hAnsi="Georgia"/>
          <w:szCs w:val="24"/>
        </w:rPr>
        <w:t>term future for</w:t>
      </w:r>
      <w:r w:rsidR="00EC11A1" w:rsidRPr="00EC22CC">
        <w:rPr>
          <w:rFonts w:ascii="Georgia" w:hAnsi="Georgia"/>
          <w:szCs w:val="24"/>
        </w:rPr>
        <w:t xml:space="preserve"> some museums or collections</w:t>
      </w:r>
      <w:r>
        <w:rPr>
          <w:rFonts w:ascii="Georgia" w:hAnsi="Georgia"/>
          <w:szCs w:val="24"/>
        </w:rPr>
        <w:t xml:space="preserve">. However, we believe that the chances of a positive outcome are greatly increased if there is timely and open discussion about the situation and if all appropriate organisations are involved in giving advice and support. </w:t>
      </w:r>
    </w:p>
    <w:p w14:paraId="2951CDF5" w14:textId="18E11CF1" w:rsidR="00732002" w:rsidRDefault="00732002" w:rsidP="00732002">
      <w:pPr>
        <w:rPr>
          <w:rFonts w:ascii="Georgia" w:hAnsi="Georgia"/>
          <w:szCs w:val="24"/>
        </w:rPr>
      </w:pPr>
    </w:p>
    <w:p w14:paraId="77D74EF8" w14:textId="2ECABCA3" w:rsidR="00732002" w:rsidRDefault="00732002" w:rsidP="00732002">
      <w:pPr>
        <w:rPr>
          <w:rFonts w:ascii="Georgia" w:hAnsi="Georgia"/>
          <w:szCs w:val="24"/>
        </w:rPr>
      </w:pPr>
    </w:p>
    <w:p w14:paraId="19FD7283" w14:textId="7B8D8DD0" w:rsidR="00732002" w:rsidRDefault="00732002" w:rsidP="00732002">
      <w:pPr>
        <w:rPr>
          <w:rFonts w:ascii="Georgia" w:hAnsi="Georgia"/>
          <w:szCs w:val="24"/>
        </w:rPr>
      </w:pPr>
    </w:p>
    <w:p w14:paraId="2B1ECD27" w14:textId="4B7E17E9" w:rsidR="00732002" w:rsidRDefault="00732002" w:rsidP="00732002">
      <w:pPr>
        <w:rPr>
          <w:rFonts w:ascii="Georgia" w:hAnsi="Georgia"/>
          <w:szCs w:val="24"/>
        </w:rPr>
      </w:pPr>
    </w:p>
    <w:p w14:paraId="57B12889" w14:textId="6AA3A757" w:rsidR="00732002" w:rsidRPr="00297DDD" w:rsidRDefault="00732002" w:rsidP="00732002">
      <w:pPr>
        <w:rPr>
          <w:rFonts w:ascii="Georgia" w:hAnsi="Georgia"/>
          <w:szCs w:val="24"/>
        </w:rPr>
      </w:pPr>
    </w:p>
    <w:p w14:paraId="426CE1AB" w14:textId="500E0575" w:rsidR="008E538F" w:rsidRDefault="008E538F" w:rsidP="00764094"/>
    <w:sectPr w:rsidR="008E538F" w:rsidSect="004445D5">
      <w:pgSz w:w="11909" w:h="16834" w:code="9"/>
      <w:pgMar w:top="851" w:right="1701" w:bottom="851" w:left="1412" w:header="561" w:footer="1554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12595"/>
    <w:multiLevelType w:val="hybridMultilevel"/>
    <w:tmpl w:val="078E3278"/>
    <w:lvl w:ilvl="0" w:tplc="08090001">
      <w:start w:val="1"/>
      <w:numFmt w:val="bullet"/>
      <w:lvlText w:val="?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?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?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?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?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?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73737"/>
    <w:multiLevelType w:val="hybridMultilevel"/>
    <w:tmpl w:val="044AE7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163F95"/>
    <w:multiLevelType w:val="hybridMultilevel"/>
    <w:tmpl w:val="079AED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9ED"/>
    <w:rsid w:val="00003693"/>
    <w:rsid w:val="0002065F"/>
    <w:rsid w:val="000241BC"/>
    <w:rsid w:val="000436EE"/>
    <w:rsid w:val="000E176D"/>
    <w:rsid w:val="00146FBF"/>
    <w:rsid w:val="0015345A"/>
    <w:rsid w:val="00194014"/>
    <w:rsid w:val="001D4BAC"/>
    <w:rsid w:val="002105D0"/>
    <w:rsid w:val="002163CF"/>
    <w:rsid w:val="00227091"/>
    <w:rsid w:val="00233F78"/>
    <w:rsid w:val="00257C4D"/>
    <w:rsid w:val="00265177"/>
    <w:rsid w:val="002E1C7E"/>
    <w:rsid w:val="0037059C"/>
    <w:rsid w:val="00396548"/>
    <w:rsid w:val="003A4AED"/>
    <w:rsid w:val="003E4C23"/>
    <w:rsid w:val="00440EAE"/>
    <w:rsid w:val="004445D5"/>
    <w:rsid w:val="004D7F13"/>
    <w:rsid w:val="004E509B"/>
    <w:rsid w:val="004F7358"/>
    <w:rsid w:val="00500EE1"/>
    <w:rsid w:val="00512BD3"/>
    <w:rsid w:val="00517134"/>
    <w:rsid w:val="00522530"/>
    <w:rsid w:val="00537AD8"/>
    <w:rsid w:val="005574C5"/>
    <w:rsid w:val="005874F8"/>
    <w:rsid w:val="005A19FA"/>
    <w:rsid w:val="005C3E98"/>
    <w:rsid w:val="00612D4A"/>
    <w:rsid w:val="00637388"/>
    <w:rsid w:val="0065565F"/>
    <w:rsid w:val="00667641"/>
    <w:rsid w:val="00696CA5"/>
    <w:rsid w:val="006E5D80"/>
    <w:rsid w:val="00713AD9"/>
    <w:rsid w:val="00732002"/>
    <w:rsid w:val="007461BE"/>
    <w:rsid w:val="007522D6"/>
    <w:rsid w:val="00764094"/>
    <w:rsid w:val="00794D02"/>
    <w:rsid w:val="007E4C56"/>
    <w:rsid w:val="007F1B74"/>
    <w:rsid w:val="00807C06"/>
    <w:rsid w:val="008250C3"/>
    <w:rsid w:val="00852884"/>
    <w:rsid w:val="008707C4"/>
    <w:rsid w:val="008A2A7F"/>
    <w:rsid w:val="008E538F"/>
    <w:rsid w:val="008F50F4"/>
    <w:rsid w:val="009235C2"/>
    <w:rsid w:val="00954AAB"/>
    <w:rsid w:val="00965103"/>
    <w:rsid w:val="009A0D22"/>
    <w:rsid w:val="009C4561"/>
    <w:rsid w:val="009C4AF3"/>
    <w:rsid w:val="00A1004E"/>
    <w:rsid w:val="00A51FD4"/>
    <w:rsid w:val="00AD7060"/>
    <w:rsid w:val="00B60363"/>
    <w:rsid w:val="00B6548E"/>
    <w:rsid w:val="00B7379B"/>
    <w:rsid w:val="00CF00FA"/>
    <w:rsid w:val="00D04D48"/>
    <w:rsid w:val="00D449ED"/>
    <w:rsid w:val="00D46DB2"/>
    <w:rsid w:val="00D6766F"/>
    <w:rsid w:val="00DF7976"/>
    <w:rsid w:val="00E45729"/>
    <w:rsid w:val="00EC11A1"/>
    <w:rsid w:val="00EC22CC"/>
    <w:rsid w:val="00EE30D0"/>
    <w:rsid w:val="00EE5322"/>
    <w:rsid w:val="00F27C51"/>
    <w:rsid w:val="00F27F1C"/>
    <w:rsid w:val="00F41418"/>
    <w:rsid w:val="00FB1300"/>
    <w:rsid w:val="00FC24D1"/>
    <w:rsid w:val="00FC7739"/>
    <w:rsid w:val="00FD0D07"/>
    <w:rsid w:val="00FE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9948E6"/>
  <w15:docId w15:val="{0F45872D-9669-454A-8FC3-977EC060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2002"/>
    <w:pPr>
      <w:spacing w:after="0" w:line="320" w:lineRule="exact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732002"/>
    <w:rPr>
      <w:noProof w:val="0"/>
      <w:sz w:val="16"/>
      <w:lang w:val="en-GB"/>
    </w:rPr>
  </w:style>
  <w:style w:type="paragraph" w:styleId="CommentText">
    <w:name w:val="annotation text"/>
    <w:basedOn w:val="Normal"/>
    <w:link w:val="CommentTextChar"/>
    <w:semiHidden/>
    <w:rsid w:val="00732002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32002"/>
    <w:rPr>
      <w:rFonts w:ascii="Arial" w:eastAsia="Times New Roman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0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002"/>
    <w:rPr>
      <w:rFonts w:ascii="Segoe UI" w:eastAsia="Times New Roman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002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002"/>
    <w:rPr>
      <w:rFonts w:ascii="Arial" w:eastAsia="Times New Roman" w:hAnsi="Arial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640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1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9E41D66</Template>
  <TotalTime>0</TotalTime>
  <Pages>2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Council England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Wilson</dc:creator>
  <cp:lastModifiedBy>Nick Birchill</cp:lastModifiedBy>
  <cp:revision>2</cp:revision>
  <cp:lastPrinted>2018-06-06T10:46:00Z</cp:lastPrinted>
  <dcterms:created xsi:type="dcterms:W3CDTF">2018-10-05T12:50:00Z</dcterms:created>
  <dcterms:modified xsi:type="dcterms:W3CDTF">2018-10-05T12:50:00Z</dcterms:modified>
</cp:coreProperties>
</file>